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ECE37" w14:textId="77777777" w:rsidR="009112E4" w:rsidRPr="00AB2CFB" w:rsidRDefault="009112E4" w:rsidP="009112E4">
      <w:pPr>
        <w:ind w:left="-1276"/>
        <w:jc w:val="center"/>
        <w:rPr>
          <w:rFonts w:ascii="Times New Roman" w:hAnsi="Times New Roman"/>
          <w:b/>
          <w:sz w:val="24"/>
          <w:szCs w:val="24"/>
          <w:lang w:val="es-MX"/>
        </w:rPr>
      </w:pPr>
      <w:r w:rsidRPr="00AB2CFB">
        <w:rPr>
          <w:rFonts w:ascii="Times New Roman" w:hAnsi="Times New Roman"/>
          <w:b/>
          <w:sz w:val="24"/>
          <w:szCs w:val="24"/>
          <w:lang w:val="es-MX"/>
        </w:rPr>
        <w:t xml:space="preserve">SECRETARIA DE INVESTIGACION </w:t>
      </w:r>
      <w:r>
        <w:rPr>
          <w:rFonts w:ascii="Times New Roman" w:hAnsi="Times New Roman"/>
          <w:b/>
          <w:sz w:val="24"/>
          <w:szCs w:val="24"/>
          <w:lang w:val="es-MX"/>
        </w:rPr>
        <w:t>Y VINCULACIÓN TECNOLÓGICA E INSTITUCIONAL</w:t>
      </w:r>
    </w:p>
    <w:p w14:paraId="5CC819AA" w14:textId="2CDAE914" w:rsidR="001C5206" w:rsidRDefault="009112E4" w:rsidP="00F129C0">
      <w:pPr>
        <w:ind w:left="-1276"/>
        <w:jc w:val="center"/>
        <w:rPr>
          <w:rFonts w:ascii="Times New Roman" w:hAnsi="Times New Roman"/>
          <w:b/>
          <w:sz w:val="24"/>
          <w:szCs w:val="24"/>
          <w:lang w:val="es-MX"/>
        </w:rPr>
      </w:pPr>
      <w:r w:rsidRPr="00AB2CFB">
        <w:rPr>
          <w:rFonts w:ascii="Times New Roman" w:hAnsi="Times New Roman"/>
          <w:b/>
          <w:sz w:val="24"/>
          <w:szCs w:val="24"/>
          <w:lang w:val="es-MX"/>
        </w:rPr>
        <w:t>INFORME ACADÉMICO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 FINAL</w:t>
      </w:r>
      <w:r w:rsidR="00F129C0">
        <w:rPr>
          <w:rFonts w:ascii="Times New Roman" w:hAnsi="Times New Roman"/>
          <w:b/>
          <w:sz w:val="24"/>
          <w:szCs w:val="24"/>
          <w:lang w:val="es-MX"/>
        </w:rPr>
        <w:t xml:space="preserve">. </w:t>
      </w:r>
      <w:r w:rsidRPr="00BD0B43">
        <w:rPr>
          <w:rFonts w:ascii="Times New Roman" w:hAnsi="Times New Roman"/>
          <w:b/>
          <w:sz w:val="24"/>
          <w:szCs w:val="24"/>
          <w:lang w:val="es-MX"/>
        </w:rPr>
        <w:t xml:space="preserve">Programa de Reconocimiento y Estímulo Institucional de Investigaciones Científicas y Artísticas </w:t>
      </w:r>
      <w:r>
        <w:rPr>
          <w:rFonts w:ascii="Times New Roman" w:hAnsi="Times New Roman"/>
          <w:b/>
          <w:sz w:val="24"/>
          <w:szCs w:val="24"/>
          <w:lang w:val="es-MX"/>
        </w:rPr>
        <w:t>(PRIICA)</w:t>
      </w:r>
    </w:p>
    <w:p w14:paraId="794FF372" w14:textId="77777777" w:rsidR="00F129C0" w:rsidRDefault="00F129C0" w:rsidP="00F129C0">
      <w:pPr>
        <w:ind w:left="-1276"/>
        <w:jc w:val="center"/>
        <w:rPr>
          <w:rFonts w:ascii="Times New Roman" w:hAnsi="Times New Roman"/>
          <w:b/>
          <w:sz w:val="24"/>
          <w:szCs w:val="24"/>
          <w:lang w:val="es-MX"/>
        </w:rPr>
      </w:pPr>
    </w:p>
    <w:p w14:paraId="0A54E32E" w14:textId="39B5D15D" w:rsidR="00EC40EC" w:rsidRDefault="001C5206" w:rsidP="00EC40EC">
      <w:pPr>
        <w:pStyle w:val="Prrafodelista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lang w:val="es-MX"/>
        </w:rPr>
      </w:pPr>
      <w:r w:rsidRPr="001C5206">
        <w:rPr>
          <w:rFonts w:ascii="Times New Roman" w:hAnsi="Times New Roman"/>
          <w:b/>
          <w:sz w:val="24"/>
          <w:szCs w:val="24"/>
          <w:lang w:val="es-MX"/>
        </w:rPr>
        <w:t>DATOS DE</w:t>
      </w:r>
      <w:r w:rsidR="00EC40EC">
        <w:rPr>
          <w:rFonts w:ascii="Times New Roman" w:hAnsi="Times New Roman"/>
          <w:b/>
          <w:sz w:val="24"/>
          <w:szCs w:val="24"/>
          <w:lang w:val="es-MX"/>
        </w:rPr>
        <w:t>L</w:t>
      </w:r>
      <w:r w:rsidRPr="001C5206">
        <w:rPr>
          <w:rFonts w:ascii="Times New Roman" w:hAnsi="Times New Roman"/>
          <w:b/>
          <w:sz w:val="24"/>
          <w:szCs w:val="24"/>
          <w:lang w:val="es-MX"/>
        </w:rPr>
        <w:t xml:space="preserve"> PROYECTO</w:t>
      </w:r>
    </w:p>
    <w:p w14:paraId="387D9CC2" w14:textId="78584A86" w:rsidR="0077537C" w:rsidRDefault="00EC40EC" w:rsidP="0077537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1.1. Título</w:t>
      </w:r>
      <w:r w:rsidRPr="00AB2CFB">
        <w:rPr>
          <w:rFonts w:ascii="Times New Roman" w:hAnsi="Times New Roman"/>
          <w:b/>
          <w:sz w:val="24"/>
          <w:szCs w:val="24"/>
          <w:lang w:val="es-MX"/>
        </w:rPr>
        <w:t xml:space="preserve"> del proyecto:</w:t>
      </w:r>
    </w:p>
    <w:p w14:paraId="428EFD4B" w14:textId="02981046" w:rsidR="0077537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1.2. </w:t>
      </w:r>
      <w:r w:rsidR="0077537C" w:rsidRPr="0077537C">
        <w:rPr>
          <w:rFonts w:ascii="Times New Roman" w:hAnsi="Times New Roman"/>
          <w:b/>
          <w:sz w:val="24"/>
          <w:szCs w:val="24"/>
          <w:lang w:val="es-MX"/>
        </w:rPr>
        <w:t xml:space="preserve">Código del proyecto </w:t>
      </w:r>
      <w:r w:rsidR="0077537C" w:rsidRPr="0077537C">
        <w:rPr>
          <w:rFonts w:ascii="Times New Roman" w:hAnsi="Times New Roman"/>
          <w:bCs/>
          <w:sz w:val="24"/>
          <w:szCs w:val="24"/>
          <w:lang w:val="es-MX"/>
        </w:rPr>
        <w:t>(Apellido director/a +DNI + PRIICA + año)</w:t>
      </w:r>
    </w:p>
    <w:p w14:paraId="6BEE00BC" w14:textId="052C6587" w:rsidR="00EC40EC" w:rsidRDefault="0077537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1.3. </w:t>
      </w:r>
      <w:r w:rsidR="00EC40EC">
        <w:rPr>
          <w:rFonts w:ascii="Times New Roman" w:hAnsi="Times New Roman"/>
          <w:b/>
          <w:sz w:val="24"/>
          <w:szCs w:val="24"/>
          <w:lang w:val="es-MX"/>
        </w:rPr>
        <w:t>Departamento/ Observatorio/ Unidad Académica donde se radicó (indicar todas las Unidades):</w:t>
      </w:r>
    </w:p>
    <w:p w14:paraId="249F12CD" w14:textId="0D1948FF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1.</w:t>
      </w:r>
      <w:r w:rsidR="0077537C">
        <w:rPr>
          <w:rFonts w:ascii="Times New Roman" w:hAnsi="Times New Roman"/>
          <w:b/>
          <w:sz w:val="24"/>
          <w:szCs w:val="24"/>
          <w:lang w:val="es-MX"/>
        </w:rPr>
        <w:t>4</w:t>
      </w:r>
      <w:r>
        <w:rPr>
          <w:rFonts w:ascii="Times New Roman" w:hAnsi="Times New Roman"/>
          <w:b/>
          <w:sz w:val="24"/>
          <w:szCs w:val="24"/>
          <w:lang w:val="es-MX"/>
        </w:rPr>
        <w:t>. Categoría del proyecto (marcar con x):</w:t>
      </w:r>
    </w:p>
    <w:p w14:paraId="05A10889" w14:textId="77777777" w:rsidR="00EC40EC" w:rsidRPr="00A41C80" w:rsidRDefault="00EC40EC" w:rsidP="00EC40EC">
      <w:pPr>
        <w:pStyle w:val="Prrafodelista"/>
        <w:numPr>
          <w:ilvl w:val="0"/>
          <w:numId w:val="1"/>
        </w:numPr>
        <w:rPr>
          <w:rFonts w:ascii="Times New Roman" w:hAnsi="Times New Roman"/>
          <w:i/>
          <w:iCs/>
          <w:sz w:val="23"/>
          <w:szCs w:val="23"/>
        </w:rPr>
      </w:pPr>
      <w:r w:rsidRPr="00FC0894">
        <w:rPr>
          <w:rFonts w:ascii="Times New Roman" w:hAnsi="Times New Roman"/>
          <w:sz w:val="23"/>
          <w:szCs w:val="23"/>
        </w:rPr>
        <w:t xml:space="preserve">Proyecto en el marco de una materia </w:t>
      </w:r>
      <w:r>
        <w:rPr>
          <w:rFonts w:ascii="Times New Roman" w:hAnsi="Times New Roman"/>
          <w:sz w:val="23"/>
          <w:szCs w:val="23"/>
        </w:rPr>
        <w:t>dictada en la UNDAV (</w:t>
      </w:r>
      <w:r w:rsidRPr="00A41C80">
        <w:rPr>
          <w:rFonts w:ascii="Times New Roman" w:hAnsi="Times New Roman"/>
          <w:i/>
          <w:iCs/>
          <w:sz w:val="23"/>
          <w:szCs w:val="23"/>
        </w:rPr>
        <w:t xml:space="preserve">en este caso indicar nombre de </w:t>
      </w:r>
      <w:r>
        <w:rPr>
          <w:rFonts w:ascii="Times New Roman" w:hAnsi="Times New Roman"/>
          <w:i/>
          <w:iCs/>
          <w:sz w:val="23"/>
          <w:szCs w:val="23"/>
        </w:rPr>
        <w:t xml:space="preserve">la </w:t>
      </w:r>
      <w:r w:rsidRPr="00A41C80">
        <w:rPr>
          <w:rFonts w:ascii="Times New Roman" w:hAnsi="Times New Roman"/>
          <w:i/>
          <w:iCs/>
          <w:sz w:val="23"/>
          <w:szCs w:val="23"/>
        </w:rPr>
        <w:t>materia,</w:t>
      </w:r>
      <w:r>
        <w:rPr>
          <w:rFonts w:ascii="Times New Roman" w:hAnsi="Times New Roman"/>
          <w:i/>
          <w:iCs/>
          <w:sz w:val="23"/>
          <w:szCs w:val="23"/>
        </w:rPr>
        <w:t xml:space="preserve"> docente titular de la misma,</w:t>
      </w:r>
      <w:r w:rsidRPr="00A41C80">
        <w:rPr>
          <w:rFonts w:ascii="Times New Roman" w:hAnsi="Times New Roman"/>
          <w:i/>
          <w:iCs/>
          <w:sz w:val="23"/>
          <w:szCs w:val="23"/>
        </w:rPr>
        <w:t xml:space="preserve"> carrera y Departamento).</w:t>
      </w:r>
    </w:p>
    <w:p w14:paraId="0DD11CE1" w14:textId="77777777" w:rsidR="00EC40EC" w:rsidRPr="00A41C80" w:rsidRDefault="00EC40EC" w:rsidP="00EC40EC">
      <w:pPr>
        <w:pStyle w:val="Prrafodelista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FC0894">
        <w:rPr>
          <w:rFonts w:ascii="Times New Roman" w:hAnsi="Times New Roman"/>
          <w:sz w:val="23"/>
          <w:szCs w:val="23"/>
        </w:rPr>
        <w:t xml:space="preserve">Proyecto en el marco de un Observatorio, Instituto, Programa, Centro o Grupo de Investigación de la Universidad. </w:t>
      </w:r>
      <w:r w:rsidRPr="00FC0894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</w:p>
    <w:p w14:paraId="67628298" w14:textId="389539F4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1.</w:t>
      </w:r>
      <w:r w:rsidR="0077537C">
        <w:rPr>
          <w:rFonts w:ascii="Times New Roman" w:hAnsi="Times New Roman"/>
          <w:b/>
          <w:sz w:val="24"/>
          <w:szCs w:val="24"/>
          <w:lang w:val="es-MX"/>
        </w:rPr>
        <w:t>5</w:t>
      </w:r>
      <w:r>
        <w:rPr>
          <w:rFonts w:ascii="Times New Roman" w:hAnsi="Times New Roman"/>
          <w:b/>
          <w:sz w:val="24"/>
          <w:szCs w:val="24"/>
          <w:lang w:val="es-MX"/>
        </w:rPr>
        <w:t>. Línea/s de Investigación del proyecto:</w:t>
      </w:r>
    </w:p>
    <w:p w14:paraId="4938EBD7" w14:textId="7218D753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1.</w:t>
      </w:r>
      <w:r w:rsidR="0077537C">
        <w:rPr>
          <w:rFonts w:ascii="Times New Roman" w:hAnsi="Times New Roman"/>
          <w:b/>
          <w:sz w:val="24"/>
          <w:szCs w:val="24"/>
          <w:lang w:val="es-MX"/>
        </w:rPr>
        <w:t>6</w:t>
      </w:r>
      <w:r>
        <w:rPr>
          <w:rFonts w:ascii="Times New Roman" w:hAnsi="Times New Roman"/>
          <w:b/>
          <w:sz w:val="24"/>
          <w:szCs w:val="24"/>
          <w:lang w:val="es-MX"/>
        </w:rPr>
        <w:t>. Tipo de Investigación (marcar con x)</w:t>
      </w:r>
    </w:p>
    <w:p w14:paraId="27BC8327" w14:textId="77777777" w:rsidR="00EC40EC" w:rsidRDefault="00EC40EC" w:rsidP="00EC40EC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Investigación Básica</w:t>
      </w:r>
    </w:p>
    <w:p w14:paraId="0600462A" w14:textId="77777777" w:rsidR="00EC40EC" w:rsidRDefault="00EC40EC" w:rsidP="00EC40EC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4"/>
          <w:szCs w:val="24"/>
          <w:lang w:val="es-MX"/>
        </w:rPr>
      </w:pPr>
      <w:r>
        <w:rPr>
          <w:rFonts w:ascii="Times New Roman" w:hAnsi="Times New Roman"/>
          <w:bCs/>
          <w:sz w:val="24"/>
          <w:szCs w:val="24"/>
          <w:lang w:val="es-MX"/>
        </w:rPr>
        <w:t>Investigación Aplicada</w:t>
      </w:r>
    </w:p>
    <w:p w14:paraId="53906850" w14:textId="77777777" w:rsidR="00EC40EC" w:rsidRPr="00244E96" w:rsidRDefault="00EC40EC" w:rsidP="00EC40EC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4"/>
          <w:szCs w:val="24"/>
          <w:lang w:val="es-MX"/>
        </w:rPr>
      </w:pPr>
      <w:r>
        <w:rPr>
          <w:rFonts w:ascii="Times New Roman" w:hAnsi="Times New Roman"/>
          <w:bCs/>
          <w:sz w:val="24"/>
          <w:szCs w:val="24"/>
          <w:lang w:val="es-MX"/>
        </w:rPr>
        <w:t>Investigación Experimental</w:t>
      </w:r>
    </w:p>
    <w:p w14:paraId="65FEA199" w14:textId="0F311403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1.</w:t>
      </w:r>
      <w:r w:rsidR="0077537C">
        <w:rPr>
          <w:rFonts w:ascii="Times New Roman" w:hAnsi="Times New Roman"/>
          <w:b/>
          <w:sz w:val="24"/>
          <w:szCs w:val="24"/>
          <w:lang w:val="es-MX"/>
        </w:rPr>
        <w:t>7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. Área temática del proyecto: </w:t>
      </w:r>
    </w:p>
    <w:p w14:paraId="748A50EE" w14:textId="7A7D8FF4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1.</w:t>
      </w:r>
      <w:r w:rsidR="0077537C">
        <w:rPr>
          <w:rFonts w:ascii="Times New Roman" w:hAnsi="Times New Roman"/>
          <w:b/>
          <w:sz w:val="24"/>
          <w:szCs w:val="24"/>
          <w:lang w:val="es-MX"/>
        </w:rPr>
        <w:t>8</w:t>
      </w:r>
      <w:r>
        <w:rPr>
          <w:rFonts w:ascii="Times New Roman" w:hAnsi="Times New Roman"/>
          <w:b/>
          <w:sz w:val="24"/>
          <w:szCs w:val="24"/>
          <w:lang w:val="es-MX"/>
        </w:rPr>
        <w:t>. Duración total del proyecto (12 o 24 meses):</w:t>
      </w:r>
    </w:p>
    <w:p w14:paraId="3A5C28F6" w14:textId="652C7184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</w:p>
    <w:p w14:paraId="750BB934" w14:textId="77777777" w:rsidR="00F129C0" w:rsidRDefault="00F129C0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</w:p>
    <w:p w14:paraId="0F20BDBA" w14:textId="761B32C1" w:rsid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</w:p>
    <w:p w14:paraId="0C76FA12" w14:textId="77777777" w:rsidR="00EC40EC" w:rsidRPr="00AB2CFB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</w:p>
    <w:p w14:paraId="0F2D9CA1" w14:textId="0BA2A04B" w:rsidR="00EC40EC" w:rsidRPr="00EC40EC" w:rsidRDefault="00EC40EC" w:rsidP="00EC40EC">
      <w:pPr>
        <w:pStyle w:val="Prrafodelista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2- DATOS DE LA DIRECCIÓN Y EL EQUIPO</w:t>
      </w:r>
    </w:p>
    <w:p w14:paraId="15CB7CB8" w14:textId="0D5A6DA7" w:rsidR="001C5206" w:rsidRDefault="00EC40EC" w:rsidP="001C5206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2.1.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Apellido y nombre del/a </w:t>
      </w:r>
      <w:proofErr w:type="gramStart"/>
      <w:r w:rsidR="009112E4" w:rsidRPr="00AB2CFB">
        <w:rPr>
          <w:rFonts w:ascii="Times New Roman" w:hAnsi="Times New Roman"/>
          <w:b/>
          <w:sz w:val="24"/>
          <w:szCs w:val="24"/>
          <w:lang w:val="es-MX"/>
        </w:rPr>
        <w:t>Director</w:t>
      </w:r>
      <w:proofErr w:type="gramEnd"/>
      <w:r w:rsidR="009112E4" w:rsidRPr="00AB2CFB">
        <w:rPr>
          <w:rFonts w:ascii="Times New Roman" w:hAnsi="Times New Roman"/>
          <w:b/>
          <w:sz w:val="24"/>
          <w:szCs w:val="24"/>
          <w:lang w:val="es-MX"/>
        </w:rPr>
        <w:t xml:space="preserve">/a: </w:t>
      </w:r>
    </w:p>
    <w:p w14:paraId="2F3D94EA" w14:textId="2679E649" w:rsidR="001C5206" w:rsidRDefault="00EC40EC" w:rsidP="001C5206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2.2. </w:t>
      </w:r>
      <w:r w:rsidR="001C5206">
        <w:rPr>
          <w:rFonts w:ascii="Times New Roman" w:hAnsi="Times New Roman"/>
          <w:b/>
          <w:sz w:val="24"/>
          <w:szCs w:val="24"/>
          <w:lang w:val="es-MX"/>
        </w:rPr>
        <w:t xml:space="preserve">Categoría Investigador del/ </w:t>
      </w:r>
      <w:proofErr w:type="gramStart"/>
      <w:r w:rsidR="001C5206">
        <w:rPr>
          <w:rFonts w:ascii="Times New Roman" w:hAnsi="Times New Roman"/>
          <w:b/>
          <w:sz w:val="24"/>
          <w:szCs w:val="24"/>
          <w:lang w:val="es-MX"/>
        </w:rPr>
        <w:t>Director</w:t>
      </w:r>
      <w:proofErr w:type="gramEnd"/>
      <w:r w:rsidR="001C5206">
        <w:rPr>
          <w:rFonts w:ascii="Times New Roman" w:hAnsi="Times New Roman"/>
          <w:b/>
          <w:sz w:val="24"/>
          <w:szCs w:val="24"/>
          <w:lang w:val="es-MX"/>
        </w:rPr>
        <w:t>/a (marcar con x):</w:t>
      </w:r>
    </w:p>
    <w:p w14:paraId="6886A21B" w14:textId="77777777" w:rsidR="001C5206" w:rsidRPr="00244E96" w:rsidRDefault="001C5206" w:rsidP="001C5206">
      <w:pPr>
        <w:pStyle w:val="Prrafodelista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Investigador Inicial</w:t>
      </w:r>
    </w:p>
    <w:p w14:paraId="1005E27E" w14:textId="77777777" w:rsidR="001C5206" w:rsidRPr="00244E96" w:rsidRDefault="001C5206" w:rsidP="001C5206">
      <w:pPr>
        <w:pStyle w:val="Prrafodelista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Investigador en formación</w:t>
      </w:r>
    </w:p>
    <w:p w14:paraId="74AD164E" w14:textId="3DE2CBF2" w:rsidR="001C5206" w:rsidRPr="001C5206" w:rsidRDefault="001C5206" w:rsidP="001C5206">
      <w:pPr>
        <w:pStyle w:val="Prrafodelista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Investigador Formado</w:t>
      </w:r>
    </w:p>
    <w:p w14:paraId="433DE16C" w14:textId="0320DF41" w:rsidR="001C5206" w:rsidRDefault="00EC40EC" w:rsidP="001C5206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2.3. </w:t>
      </w:r>
      <w:r w:rsidR="001C5206">
        <w:rPr>
          <w:rFonts w:ascii="Times New Roman" w:hAnsi="Times New Roman"/>
          <w:b/>
          <w:sz w:val="24"/>
          <w:szCs w:val="24"/>
          <w:lang w:val="es-MX"/>
        </w:rPr>
        <w:t xml:space="preserve">Apellido y nombre del </w:t>
      </w:r>
      <w:proofErr w:type="spellStart"/>
      <w:r w:rsidR="001C5206">
        <w:rPr>
          <w:rFonts w:ascii="Times New Roman" w:hAnsi="Times New Roman"/>
          <w:b/>
          <w:sz w:val="24"/>
          <w:szCs w:val="24"/>
          <w:lang w:val="es-MX"/>
        </w:rPr>
        <w:t>Co-director</w:t>
      </w:r>
      <w:proofErr w:type="spellEnd"/>
      <w:r w:rsidR="001C5206">
        <w:rPr>
          <w:rFonts w:ascii="Times New Roman" w:hAnsi="Times New Roman"/>
          <w:b/>
          <w:sz w:val="24"/>
          <w:szCs w:val="24"/>
          <w:lang w:val="es-MX"/>
        </w:rPr>
        <w:t>/a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 (dejar vacío si no tiene)</w:t>
      </w:r>
      <w:r w:rsidR="001C5206">
        <w:rPr>
          <w:rFonts w:ascii="Times New Roman" w:hAnsi="Times New Roman"/>
          <w:b/>
          <w:sz w:val="24"/>
          <w:szCs w:val="24"/>
          <w:lang w:val="es-MX"/>
        </w:rPr>
        <w:t>:</w:t>
      </w:r>
    </w:p>
    <w:p w14:paraId="238C7CDC" w14:textId="5B17C0D5" w:rsidR="001C5206" w:rsidRPr="00244E96" w:rsidRDefault="00EC40EC" w:rsidP="001C5206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2.4. </w:t>
      </w:r>
      <w:r w:rsidR="001C5206" w:rsidRPr="00244E96">
        <w:rPr>
          <w:rFonts w:ascii="Times New Roman" w:hAnsi="Times New Roman"/>
          <w:b/>
          <w:sz w:val="24"/>
          <w:szCs w:val="24"/>
          <w:lang w:val="es-MX"/>
        </w:rPr>
        <w:t xml:space="preserve">Categoría Investigador del/ </w:t>
      </w:r>
      <w:proofErr w:type="spellStart"/>
      <w:r w:rsidR="001C5206">
        <w:rPr>
          <w:rFonts w:ascii="Times New Roman" w:hAnsi="Times New Roman"/>
          <w:b/>
          <w:sz w:val="24"/>
          <w:szCs w:val="24"/>
          <w:lang w:val="es-MX"/>
        </w:rPr>
        <w:t>Co-director</w:t>
      </w:r>
      <w:proofErr w:type="spellEnd"/>
      <w:r w:rsidR="001C5206">
        <w:rPr>
          <w:rFonts w:ascii="Times New Roman" w:hAnsi="Times New Roman"/>
          <w:b/>
          <w:sz w:val="24"/>
          <w:szCs w:val="24"/>
          <w:lang w:val="es-MX"/>
        </w:rPr>
        <w:t>/a</w:t>
      </w:r>
      <w:r w:rsidR="001C5206" w:rsidRPr="00244E96">
        <w:rPr>
          <w:rFonts w:ascii="Times New Roman" w:hAnsi="Times New Roman"/>
          <w:b/>
          <w:sz w:val="24"/>
          <w:szCs w:val="24"/>
          <w:lang w:val="es-MX"/>
        </w:rPr>
        <w:t xml:space="preserve"> (marcar con x):</w:t>
      </w:r>
    </w:p>
    <w:p w14:paraId="5F9ECA6E" w14:textId="77777777" w:rsidR="001C5206" w:rsidRPr="00244E96" w:rsidRDefault="001C5206" w:rsidP="001C5206">
      <w:pPr>
        <w:pStyle w:val="Prrafodelista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Investigador Inicial</w:t>
      </w:r>
    </w:p>
    <w:p w14:paraId="69C8B4E0" w14:textId="77777777" w:rsidR="001C5206" w:rsidRPr="00244E96" w:rsidRDefault="001C5206" w:rsidP="001C5206">
      <w:pPr>
        <w:pStyle w:val="Prrafodelista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Investigador en formación</w:t>
      </w:r>
    </w:p>
    <w:p w14:paraId="5271E87F" w14:textId="18E891BE" w:rsidR="00EC40EC" w:rsidRPr="00EC40EC" w:rsidRDefault="001C5206" w:rsidP="00EC40EC">
      <w:pPr>
        <w:pStyle w:val="Prrafodelista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Investigador Formado</w:t>
      </w:r>
    </w:p>
    <w:p w14:paraId="719E9519" w14:textId="7D21F0F8" w:rsidR="00EC40EC" w:rsidRPr="00EC40EC" w:rsidRDefault="00EC40EC" w:rsidP="00EC40EC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2.5. Apellido y Nombre </w:t>
      </w:r>
      <w:r w:rsidRPr="00EC40EC">
        <w:rPr>
          <w:rFonts w:ascii="Times New Roman" w:hAnsi="Times New Roman"/>
          <w:b/>
          <w:sz w:val="24"/>
          <w:szCs w:val="24"/>
          <w:lang w:val="es-MX"/>
        </w:rPr>
        <w:t>Tutor/a del proyecto (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investigador de mayor formación en el equipo </w:t>
      </w:r>
      <w:r w:rsidRPr="00EC40EC">
        <w:rPr>
          <w:rFonts w:ascii="Times New Roman" w:hAnsi="Times New Roman"/>
          <w:b/>
          <w:sz w:val="24"/>
          <w:szCs w:val="24"/>
          <w:lang w:val="es-MX"/>
        </w:rPr>
        <w:t>en caso que la dirección del proyecto esté compuesta por investigadores iniciales):</w:t>
      </w:r>
    </w:p>
    <w:p w14:paraId="4832B738" w14:textId="01113C94" w:rsidR="009112E4" w:rsidRDefault="00EC40EC" w:rsidP="009112E4">
      <w:pPr>
        <w:ind w:left="-1276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2.6.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>Grupo de investigación (nombres, rol</w:t>
      </w:r>
      <w:r>
        <w:rPr>
          <w:rFonts w:ascii="Times New Roman" w:hAnsi="Times New Roman"/>
          <w:b/>
          <w:sz w:val="24"/>
          <w:szCs w:val="24"/>
          <w:lang w:val="es-MX"/>
        </w:rPr>
        <w:t>es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 dentro del proyecto/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>claustro a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 los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 que pertenece</w:t>
      </w:r>
      <w:r>
        <w:rPr>
          <w:rFonts w:ascii="Times New Roman" w:hAnsi="Times New Roman"/>
          <w:b/>
          <w:sz w:val="24"/>
          <w:szCs w:val="24"/>
          <w:lang w:val="es-MX"/>
        </w:rPr>
        <w:t>n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): </w:t>
      </w:r>
    </w:p>
    <w:p w14:paraId="5CABCBD7" w14:textId="0E91F424" w:rsidR="009112E4" w:rsidRPr="00EC40EC" w:rsidRDefault="00EC40EC" w:rsidP="009112E4">
      <w:pPr>
        <w:ind w:left="-1276"/>
        <w:rPr>
          <w:rFonts w:ascii="Times New Roman" w:hAnsi="Times New Roman"/>
          <w:b/>
          <w:i/>
          <w:iCs/>
          <w:sz w:val="20"/>
          <w:szCs w:val="20"/>
          <w:lang w:val="es-MX"/>
        </w:rPr>
      </w:pPr>
      <w:r w:rsidRPr="00EC40EC">
        <w:rPr>
          <w:rFonts w:ascii="Times New Roman" w:hAnsi="Times New Roman"/>
          <w:b/>
          <w:i/>
          <w:iCs/>
          <w:sz w:val="20"/>
          <w:szCs w:val="20"/>
          <w:lang w:val="es-MX"/>
        </w:rPr>
        <w:t>*</w:t>
      </w:r>
      <w:r w:rsidR="009112E4" w:rsidRPr="00EC40EC">
        <w:rPr>
          <w:rFonts w:ascii="Times New Roman" w:hAnsi="Times New Roman"/>
          <w:b/>
          <w:i/>
          <w:iCs/>
          <w:sz w:val="20"/>
          <w:szCs w:val="20"/>
          <w:lang w:val="es-MX"/>
        </w:rPr>
        <w:t>Recuerde presentar junto a este informe la ficha Excel de integrantes actualizada</w:t>
      </w:r>
      <w:r w:rsidRPr="00EC40EC">
        <w:rPr>
          <w:rFonts w:ascii="Times New Roman" w:hAnsi="Times New Roman"/>
          <w:b/>
          <w:i/>
          <w:iCs/>
          <w:sz w:val="20"/>
          <w:szCs w:val="20"/>
          <w:lang w:val="es-MX"/>
        </w:rPr>
        <w:t>.</w:t>
      </w:r>
    </w:p>
    <w:p w14:paraId="45B7D18B" w14:textId="77777777" w:rsidR="009112E4" w:rsidRPr="00AB2CFB" w:rsidRDefault="009112E4" w:rsidP="009112E4">
      <w:pPr>
        <w:rPr>
          <w:rFonts w:ascii="Times New Roman" w:hAnsi="Times New Roman"/>
          <w:b/>
          <w:sz w:val="24"/>
          <w:szCs w:val="24"/>
          <w:lang w:val="es-MX"/>
        </w:rPr>
      </w:pPr>
    </w:p>
    <w:p w14:paraId="1FA8345F" w14:textId="68CAE536" w:rsidR="009112E4" w:rsidRDefault="009112E4" w:rsidP="009112E4">
      <w:pPr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br w:type="page"/>
      </w:r>
    </w:p>
    <w:p w14:paraId="192DD236" w14:textId="530FAFEB" w:rsidR="00EC40EC" w:rsidRDefault="00EC40EC" w:rsidP="00EC40EC">
      <w:pPr>
        <w:pStyle w:val="Prrafodelista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lastRenderedPageBreak/>
        <w:t>3- INFORME ACADÉMICO FINAL</w:t>
      </w:r>
    </w:p>
    <w:p w14:paraId="278266D6" w14:textId="7B3247D3" w:rsidR="00244E96" w:rsidRDefault="00EC40EC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3.1. </w:t>
      </w:r>
      <w:r w:rsidR="00244E96">
        <w:rPr>
          <w:rFonts w:ascii="Times New Roman" w:hAnsi="Times New Roman"/>
          <w:b/>
          <w:sz w:val="24"/>
          <w:szCs w:val="24"/>
          <w:lang w:val="es-MX"/>
        </w:rPr>
        <w:t>Resumen</w:t>
      </w:r>
    </w:p>
    <w:p w14:paraId="4AF0525A" w14:textId="7AD192D7" w:rsidR="00244E96" w:rsidRDefault="00244E96" w:rsidP="009112E4">
      <w:pPr>
        <w:ind w:left="-1276"/>
        <w:jc w:val="both"/>
        <w:rPr>
          <w:rFonts w:ascii="Times New Roman" w:hAnsi="Times New Roman"/>
          <w:bCs/>
          <w:sz w:val="24"/>
          <w:szCs w:val="24"/>
          <w:lang w:val="es-MX"/>
        </w:rPr>
      </w:pPr>
      <w:r w:rsidRPr="00244E96">
        <w:rPr>
          <w:rFonts w:ascii="Times New Roman" w:hAnsi="Times New Roman"/>
          <w:bCs/>
          <w:sz w:val="24"/>
          <w:szCs w:val="24"/>
          <w:lang w:val="es-MX"/>
        </w:rPr>
        <w:t>Indicar brevemente la problemática abordada</w:t>
      </w:r>
      <w:r w:rsidR="003540AA">
        <w:rPr>
          <w:rFonts w:ascii="Times New Roman" w:hAnsi="Times New Roman"/>
          <w:bCs/>
          <w:sz w:val="24"/>
          <w:szCs w:val="24"/>
          <w:lang w:val="es-MX"/>
        </w:rPr>
        <w:t>, la labor desarrollada</w:t>
      </w:r>
      <w:r w:rsidRPr="00244E96">
        <w:rPr>
          <w:rFonts w:ascii="Times New Roman" w:hAnsi="Times New Roman"/>
          <w:bCs/>
          <w:sz w:val="24"/>
          <w:szCs w:val="24"/>
          <w:lang w:val="es-MX"/>
        </w:rPr>
        <w:t xml:space="preserve"> y los resultados/ conclusiones de la investigación realizada. (máx. 1 pág.)</w:t>
      </w:r>
    </w:p>
    <w:p w14:paraId="058D4519" w14:textId="77777777" w:rsidR="009112E4" w:rsidRPr="00DF1E24" w:rsidRDefault="009112E4" w:rsidP="003540AA">
      <w:pPr>
        <w:jc w:val="both"/>
        <w:rPr>
          <w:rFonts w:ascii="Times New Roman" w:hAnsi="Times New Roman"/>
          <w:sz w:val="24"/>
          <w:szCs w:val="24"/>
          <w:lang w:val="es-MX"/>
        </w:rPr>
      </w:pPr>
    </w:p>
    <w:p w14:paraId="17A09638" w14:textId="0E8FBA45" w:rsidR="009112E4" w:rsidRDefault="003540AA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3.2.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Objetivos propuestos y objetivos alcanzados </w:t>
      </w:r>
    </w:p>
    <w:p w14:paraId="06AF966C" w14:textId="3CB95EC6" w:rsidR="009112E4" w:rsidRDefault="009112E4" w:rsidP="009112E4">
      <w:pPr>
        <w:ind w:left="-1276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>Exponer brevemente los objetivos planteados en el proyecto y los efectivamente alcanzados durante el desarrollo del mismo hasta la fecha (</w:t>
      </w:r>
      <w:r w:rsidR="00FC0894">
        <w:rPr>
          <w:rFonts w:ascii="Times New Roman" w:hAnsi="Times New Roman"/>
          <w:sz w:val="24"/>
          <w:szCs w:val="24"/>
          <w:lang w:val="es-MX"/>
        </w:rPr>
        <w:t xml:space="preserve">máx. </w:t>
      </w:r>
      <w:r>
        <w:rPr>
          <w:rFonts w:ascii="Times New Roman" w:hAnsi="Times New Roman"/>
          <w:sz w:val="24"/>
          <w:szCs w:val="24"/>
          <w:lang w:val="es-MX"/>
        </w:rPr>
        <w:t xml:space="preserve">1 pág.) </w:t>
      </w:r>
    </w:p>
    <w:p w14:paraId="192A69EE" w14:textId="77777777" w:rsidR="009112E4" w:rsidRPr="00AF6080" w:rsidRDefault="009112E4" w:rsidP="009112E4">
      <w:pPr>
        <w:ind w:left="-1276"/>
        <w:jc w:val="both"/>
        <w:rPr>
          <w:rFonts w:ascii="Times New Roman" w:hAnsi="Times New Roman"/>
          <w:sz w:val="24"/>
          <w:szCs w:val="24"/>
          <w:lang w:val="es-MX"/>
        </w:rPr>
      </w:pPr>
    </w:p>
    <w:p w14:paraId="0B2E87E3" w14:textId="405E4270" w:rsidR="009112E4" w:rsidRDefault="003540AA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3.3.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>Metodología utilizada</w:t>
      </w:r>
    </w:p>
    <w:p w14:paraId="131FBA54" w14:textId="419B3F29" w:rsidR="009112E4" w:rsidRDefault="009112E4" w:rsidP="009112E4">
      <w:pPr>
        <w:ind w:left="-1276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>Describir sobre el proceso de toma de decisión de las herramientas metodológicas utilizadas en la investigación. Dificultades halladas y resolución de las mismas. Fundamentación de la metodología utilizada con el marco teórico seleccionado. (</w:t>
      </w:r>
      <w:r w:rsidR="00FC0894">
        <w:rPr>
          <w:rFonts w:ascii="Times New Roman" w:hAnsi="Times New Roman"/>
          <w:sz w:val="24"/>
          <w:szCs w:val="24"/>
          <w:lang w:val="es-MX"/>
        </w:rPr>
        <w:t xml:space="preserve">máx. </w:t>
      </w:r>
      <w:r>
        <w:rPr>
          <w:rFonts w:ascii="Times New Roman" w:hAnsi="Times New Roman"/>
          <w:sz w:val="24"/>
          <w:szCs w:val="24"/>
          <w:lang w:val="es-MX"/>
        </w:rPr>
        <w:t>2 pág.)</w:t>
      </w:r>
    </w:p>
    <w:p w14:paraId="433BD818" w14:textId="77777777" w:rsidR="009112E4" w:rsidRPr="00AF6080" w:rsidRDefault="009112E4" w:rsidP="009112E4">
      <w:pPr>
        <w:ind w:left="-1276"/>
        <w:jc w:val="both"/>
        <w:rPr>
          <w:rFonts w:ascii="Times New Roman" w:hAnsi="Times New Roman"/>
          <w:sz w:val="24"/>
          <w:szCs w:val="24"/>
          <w:lang w:val="es-MX"/>
        </w:rPr>
      </w:pPr>
    </w:p>
    <w:p w14:paraId="69DDF7AB" w14:textId="5C76C399" w:rsidR="009112E4" w:rsidRDefault="003540AA" w:rsidP="009112E4">
      <w:pPr>
        <w:ind w:left="-1276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3.4.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Obstáculos y dificultades en el desarrollo del plan de trabajo </w:t>
      </w:r>
      <w:r w:rsidR="009112E4" w:rsidRPr="00CA6214">
        <w:rPr>
          <w:rFonts w:ascii="Times New Roman" w:hAnsi="Times New Roman"/>
          <w:sz w:val="24"/>
          <w:szCs w:val="24"/>
          <w:lang w:val="es-MX"/>
        </w:rPr>
        <w:t>(</w:t>
      </w:r>
      <w:r w:rsidR="00FC0894">
        <w:rPr>
          <w:rFonts w:ascii="Times New Roman" w:hAnsi="Times New Roman"/>
          <w:sz w:val="24"/>
          <w:szCs w:val="24"/>
          <w:lang w:val="es-MX"/>
        </w:rPr>
        <w:t xml:space="preserve">máx. </w:t>
      </w:r>
      <w:r w:rsidR="009112E4" w:rsidRPr="00CA6214">
        <w:rPr>
          <w:rFonts w:ascii="Times New Roman" w:hAnsi="Times New Roman"/>
          <w:sz w:val="24"/>
          <w:szCs w:val="24"/>
          <w:lang w:val="es-MX"/>
        </w:rPr>
        <w:t>1 pág.)</w:t>
      </w:r>
    </w:p>
    <w:p w14:paraId="03734AFE" w14:textId="77777777" w:rsidR="009112E4" w:rsidRDefault="009112E4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</w:p>
    <w:p w14:paraId="02AEA7AC" w14:textId="6393EE76" w:rsidR="003540AA" w:rsidRDefault="003540AA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3.5. </w:t>
      </w:r>
      <w:r w:rsidR="009112E4" w:rsidRPr="00AA15DE">
        <w:rPr>
          <w:rFonts w:ascii="Times New Roman" w:hAnsi="Times New Roman"/>
          <w:b/>
          <w:sz w:val="24"/>
          <w:szCs w:val="24"/>
          <w:lang w:val="es-MX"/>
        </w:rPr>
        <w:t>Resultados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 finales </w:t>
      </w:r>
      <w:r w:rsidR="009112E4" w:rsidRPr="00AA15DE">
        <w:rPr>
          <w:rFonts w:ascii="Times New Roman" w:hAnsi="Times New Roman"/>
          <w:b/>
          <w:sz w:val="24"/>
          <w:szCs w:val="24"/>
          <w:lang w:val="es-MX"/>
        </w:rPr>
        <w:t>obtenidos</w:t>
      </w:r>
      <w:r w:rsidR="00FC0894">
        <w:rPr>
          <w:rFonts w:ascii="Times New Roman" w:hAnsi="Times New Roman"/>
          <w:b/>
          <w:sz w:val="24"/>
          <w:szCs w:val="24"/>
          <w:lang w:val="es-MX"/>
        </w:rPr>
        <w:t xml:space="preserve"> / Conclusiones</w:t>
      </w:r>
      <w:r w:rsidR="009112E4" w:rsidRPr="00AA15DE">
        <w:rPr>
          <w:rFonts w:ascii="Times New Roman" w:hAnsi="Times New Roman"/>
          <w:b/>
          <w:sz w:val="24"/>
          <w:szCs w:val="24"/>
          <w:lang w:val="es-MX"/>
        </w:rPr>
        <w:t xml:space="preserve"> y </w:t>
      </w:r>
      <w:r w:rsidR="00FC0894">
        <w:rPr>
          <w:rFonts w:ascii="Times New Roman" w:hAnsi="Times New Roman"/>
          <w:b/>
          <w:sz w:val="24"/>
          <w:szCs w:val="24"/>
          <w:lang w:val="es-MX"/>
        </w:rPr>
        <w:t>a</w:t>
      </w:r>
      <w:r w:rsidR="009112E4" w:rsidRPr="00AA15DE">
        <w:rPr>
          <w:rFonts w:ascii="Times New Roman" w:hAnsi="Times New Roman"/>
          <w:b/>
          <w:sz w:val="24"/>
          <w:szCs w:val="24"/>
          <w:lang w:val="es-MX"/>
        </w:rPr>
        <w:t>ctividades de transferencia</w:t>
      </w:r>
      <w:r w:rsidR="00244E96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r w:rsidR="00244E96" w:rsidRPr="00B9283C">
        <w:rPr>
          <w:rFonts w:ascii="Times New Roman" w:hAnsi="Times New Roman"/>
          <w:bCs/>
          <w:sz w:val="24"/>
          <w:szCs w:val="24"/>
          <w:lang w:val="es-MX"/>
        </w:rPr>
        <w:t>(</w:t>
      </w:r>
      <w:r w:rsidR="00244E96">
        <w:rPr>
          <w:rFonts w:ascii="Times New Roman" w:hAnsi="Times New Roman"/>
          <w:bCs/>
          <w:sz w:val="24"/>
          <w:szCs w:val="24"/>
          <w:lang w:val="es-MX"/>
        </w:rPr>
        <w:t xml:space="preserve">máx. </w:t>
      </w:r>
      <w:r w:rsidR="00153697">
        <w:rPr>
          <w:rFonts w:ascii="Times New Roman" w:hAnsi="Times New Roman"/>
          <w:bCs/>
          <w:sz w:val="24"/>
          <w:szCs w:val="24"/>
          <w:lang w:val="es-MX"/>
        </w:rPr>
        <w:t>3</w:t>
      </w:r>
      <w:r w:rsidR="00244E96" w:rsidRPr="00B9283C">
        <w:rPr>
          <w:rFonts w:ascii="Times New Roman" w:hAnsi="Times New Roman"/>
          <w:bCs/>
          <w:sz w:val="24"/>
          <w:szCs w:val="24"/>
          <w:lang w:val="es-MX"/>
        </w:rPr>
        <w:t xml:space="preserve"> pág.)</w:t>
      </w:r>
      <w:r w:rsidR="00244E96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r w:rsidR="009112E4" w:rsidRPr="00AA15DE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</w:p>
    <w:p w14:paraId="7910AD04" w14:textId="0AE4B2DE" w:rsidR="009112E4" w:rsidRDefault="00244E96" w:rsidP="009112E4">
      <w:pPr>
        <w:ind w:left="-1276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>P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 xml:space="preserve">ublicaciones, </w:t>
      </w:r>
      <w:r w:rsidR="00FC0894">
        <w:rPr>
          <w:rFonts w:ascii="Times New Roman" w:hAnsi="Times New Roman"/>
          <w:sz w:val="24"/>
          <w:szCs w:val="24"/>
          <w:lang w:val="es-MX"/>
        </w:rPr>
        <w:t xml:space="preserve">presentaciones de 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 xml:space="preserve">trabajos </w:t>
      </w:r>
      <w:r w:rsidR="00FC0894">
        <w:rPr>
          <w:rFonts w:ascii="Times New Roman" w:hAnsi="Times New Roman"/>
          <w:sz w:val="24"/>
          <w:szCs w:val="24"/>
          <w:lang w:val="es-MX"/>
        </w:rPr>
        <w:t>en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 xml:space="preserve"> congresos, charlas informativas, </w:t>
      </w:r>
      <w:r w:rsidR="009112E4">
        <w:rPr>
          <w:rFonts w:ascii="Times New Roman" w:hAnsi="Times New Roman"/>
          <w:sz w:val="24"/>
          <w:szCs w:val="24"/>
          <w:lang w:val="es-MX"/>
        </w:rPr>
        <w:t xml:space="preserve">talleres, 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>informes / asesorías a otros organismos, otr</w:t>
      </w:r>
      <w:r w:rsidR="00FC0894">
        <w:rPr>
          <w:rFonts w:ascii="Times New Roman" w:hAnsi="Times New Roman"/>
          <w:sz w:val="24"/>
          <w:szCs w:val="24"/>
          <w:lang w:val="es-MX"/>
        </w:rPr>
        <w:t>a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>s</w:t>
      </w:r>
      <w:r w:rsidR="00FC0894">
        <w:rPr>
          <w:rFonts w:ascii="Times New Roman" w:hAnsi="Times New Roman"/>
          <w:sz w:val="24"/>
          <w:szCs w:val="24"/>
          <w:lang w:val="es-MX"/>
        </w:rPr>
        <w:t xml:space="preserve"> actividades</w:t>
      </w:r>
      <w:r>
        <w:rPr>
          <w:rFonts w:ascii="Times New Roman" w:hAnsi="Times New Roman"/>
          <w:sz w:val="24"/>
          <w:szCs w:val="24"/>
          <w:lang w:val="es-MX"/>
        </w:rPr>
        <w:t xml:space="preserve"> de difusión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>).</w:t>
      </w:r>
      <w:r w:rsidR="009112E4">
        <w:rPr>
          <w:rFonts w:ascii="Times New Roman" w:hAnsi="Times New Roman"/>
          <w:sz w:val="24"/>
          <w:szCs w:val="24"/>
          <w:lang w:val="es-MX"/>
        </w:rPr>
        <w:t xml:space="preserve"> En el caso de Tesis de pos</w:t>
      </w:r>
      <w:r w:rsidR="009112E4" w:rsidRPr="00AA15DE">
        <w:rPr>
          <w:rFonts w:ascii="Times New Roman" w:hAnsi="Times New Roman"/>
          <w:sz w:val="24"/>
          <w:szCs w:val="24"/>
          <w:lang w:val="es-MX"/>
        </w:rPr>
        <w:t xml:space="preserve">grado, artículos, libros y capítulos de libros e informes de investigación, deberá indicar el </w:t>
      </w:r>
      <w:proofErr w:type="spellStart"/>
      <w:r w:rsidR="009112E4" w:rsidRPr="00AA15DE">
        <w:rPr>
          <w:rFonts w:ascii="Times New Roman" w:hAnsi="Times New Roman"/>
          <w:sz w:val="24"/>
          <w:szCs w:val="24"/>
          <w:lang w:val="es-MX"/>
        </w:rPr>
        <w:t>Handle</w:t>
      </w:r>
      <w:proofErr w:type="spellEnd"/>
      <w:r w:rsidR="009112E4" w:rsidRPr="00AA15DE">
        <w:rPr>
          <w:rFonts w:ascii="Times New Roman" w:hAnsi="Times New Roman"/>
          <w:sz w:val="24"/>
          <w:szCs w:val="24"/>
          <w:lang w:val="es-MX"/>
        </w:rPr>
        <w:t xml:space="preserve"> asignado por el Repositorio Documental y de Datos de UNDAV. Para consultas sobre cómo obtenerlo escribir a </w:t>
      </w:r>
      <w:hyperlink r:id="rId8" w:history="1">
        <w:r w:rsidR="009112E4" w:rsidRPr="000F012E">
          <w:rPr>
            <w:rStyle w:val="Hipervnculo"/>
            <w:rFonts w:ascii="Times New Roman" w:hAnsi="Times New Roman"/>
            <w:sz w:val="24"/>
            <w:szCs w:val="24"/>
            <w:lang w:val="es-MX"/>
          </w:rPr>
          <w:t>jbartoletti@undav.edu.ar</w:t>
        </w:r>
      </w:hyperlink>
      <w:r w:rsidR="009112E4">
        <w:rPr>
          <w:rFonts w:ascii="Times New Roman" w:hAnsi="Times New Roman"/>
          <w:sz w:val="24"/>
          <w:szCs w:val="24"/>
          <w:lang w:val="es-MX"/>
        </w:rPr>
        <w:t xml:space="preserve"> (Dra. Julieta </w:t>
      </w:r>
      <w:proofErr w:type="spellStart"/>
      <w:r w:rsidR="009112E4">
        <w:rPr>
          <w:rFonts w:ascii="Times New Roman" w:hAnsi="Times New Roman"/>
          <w:sz w:val="24"/>
          <w:szCs w:val="24"/>
          <w:lang w:val="es-MX"/>
        </w:rPr>
        <w:t>Bartoletti</w:t>
      </w:r>
      <w:proofErr w:type="spellEnd"/>
      <w:r w:rsidR="009112E4">
        <w:rPr>
          <w:rFonts w:ascii="Times New Roman" w:hAnsi="Times New Roman"/>
          <w:sz w:val="24"/>
          <w:szCs w:val="24"/>
          <w:lang w:val="es-MX"/>
        </w:rPr>
        <w:t xml:space="preserve">) con copia a </w:t>
      </w:r>
      <w:hyperlink r:id="rId9" w:history="1">
        <w:r w:rsidR="009112E4" w:rsidRPr="000F012E">
          <w:rPr>
            <w:rStyle w:val="Hipervnculo"/>
            <w:rFonts w:ascii="Times New Roman" w:hAnsi="Times New Roman"/>
            <w:sz w:val="24"/>
            <w:szCs w:val="24"/>
            <w:lang w:val="es-MX"/>
          </w:rPr>
          <w:t>ejecucioncyt@undav.edu.ar</w:t>
        </w:r>
      </w:hyperlink>
      <w:r w:rsidR="009112E4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0FCA5BE1" w14:textId="1F29631A" w:rsidR="009112E4" w:rsidRPr="00B9283C" w:rsidRDefault="009112E4" w:rsidP="009112E4">
      <w:pPr>
        <w:ind w:left="-1276"/>
        <w:jc w:val="both"/>
        <w:rPr>
          <w:rFonts w:ascii="Times New Roman" w:hAnsi="Times New Roman"/>
          <w:bCs/>
          <w:sz w:val="24"/>
          <w:szCs w:val="24"/>
          <w:lang w:val="es-MX"/>
        </w:rPr>
      </w:pPr>
      <w:r w:rsidRPr="00B9283C">
        <w:rPr>
          <w:rFonts w:ascii="Times New Roman" w:hAnsi="Times New Roman"/>
          <w:bCs/>
          <w:sz w:val="24"/>
          <w:szCs w:val="24"/>
          <w:lang w:val="es-MX"/>
        </w:rPr>
        <w:t xml:space="preserve">Adjuntar </w:t>
      </w:r>
      <w:r w:rsidR="003540AA">
        <w:rPr>
          <w:rFonts w:ascii="Times New Roman" w:hAnsi="Times New Roman"/>
          <w:bCs/>
          <w:sz w:val="24"/>
          <w:szCs w:val="24"/>
          <w:lang w:val="es-MX"/>
        </w:rPr>
        <w:t xml:space="preserve">los </w:t>
      </w:r>
      <w:r w:rsidRPr="00B9283C">
        <w:rPr>
          <w:rFonts w:ascii="Times New Roman" w:hAnsi="Times New Roman"/>
          <w:bCs/>
          <w:sz w:val="24"/>
          <w:szCs w:val="24"/>
          <w:lang w:val="es-MX"/>
        </w:rPr>
        <w:t>link</w:t>
      </w:r>
      <w:r w:rsidR="003540AA">
        <w:rPr>
          <w:rFonts w:ascii="Times New Roman" w:hAnsi="Times New Roman"/>
          <w:bCs/>
          <w:sz w:val="24"/>
          <w:szCs w:val="24"/>
          <w:lang w:val="es-MX"/>
        </w:rPr>
        <w:t>s</w:t>
      </w:r>
      <w:r w:rsidRPr="00B9283C">
        <w:rPr>
          <w:rFonts w:ascii="Times New Roman" w:hAnsi="Times New Roman"/>
          <w:bCs/>
          <w:sz w:val="24"/>
          <w:szCs w:val="24"/>
          <w:lang w:val="es-MX"/>
        </w:rPr>
        <w:t xml:space="preserve"> de publicaciones online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 y </w:t>
      </w:r>
      <w:r w:rsidR="003540AA">
        <w:rPr>
          <w:rFonts w:ascii="Times New Roman" w:hAnsi="Times New Roman"/>
          <w:bCs/>
          <w:sz w:val="24"/>
          <w:szCs w:val="24"/>
          <w:lang w:val="es-MX"/>
        </w:rPr>
        <w:t xml:space="preserve">los 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borradores de artículos que </w:t>
      </w:r>
      <w:r w:rsidR="00244E96">
        <w:rPr>
          <w:rFonts w:ascii="Times New Roman" w:hAnsi="Times New Roman"/>
          <w:bCs/>
          <w:sz w:val="24"/>
          <w:szCs w:val="24"/>
          <w:lang w:val="es-MX"/>
        </w:rPr>
        <w:t xml:space="preserve">aún </w:t>
      </w:r>
      <w:r>
        <w:rPr>
          <w:rFonts w:ascii="Times New Roman" w:hAnsi="Times New Roman"/>
          <w:bCs/>
          <w:sz w:val="24"/>
          <w:szCs w:val="24"/>
          <w:lang w:val="es-MX"/>
        </w:rPr>
        <w:t>estén en evaluación o en prensa</w:t>
      </w:r>
      <w:r w:rsidRPr="00B9283C">
        <w:rPr>
          <w:rFonts w:ascii="Times New Roman" w:hAnsi="Times New Roman"/>
          <w:bCs/>
          <w:sz w:val="24"/>
          <w:szCs w:val="24"/>
          <w:lang w:val="es-MX"/>
        </w:rPr>
        <w:t xml:space="preserve">. </w:t>
      </w:r>
    </w:p>
    <w:p w14:paraId="61339017" w14:textId="77777777" w:rsidR="009112E4" w:rsidRPr="00AA15DE" w:rsidRDefault="009112E4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</w:p>
    <w:p w14:paraId="6BF2745B" w14:textId="0D3B2356" w:rsidR="003540AA" w:rsidRDefault="003540AA" w:rsidP="00244E96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lastRenderedPageBreak/>
        <w:t xml:space="preserve">3.6.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>Formación de estudiantes</w:t>
      </w:r>
      <w:r>
        <w:rPr>
          <w:rFonts w:ascii="Times New Roman" w:hAnsi="Times New Roman"/>
          <w:b/>
          <w:sz w:val="24"/>
          <w:szCs w:val="24"/>
          <w:lang w:val="es-MX"/>
        </w:rPr>
        <w:t xml:space="preserve"> (grado y posgrado)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es-MX"/>
        </w:rPr>
        <w:t>B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ecarios/as en el marco del proyecto </w:t>
      </w:r>
      <w:r w:rsidR="009112E4" w:rsidRPr="00B9283C">
        <w:rPr>
          <w:rFonts w:ascii="Times New Roman" w:hAnsi="Times New Roman"/>
          <w:bCs/>
          <w:sz w:val="24"/>
          <w:szCs w:val="24"/>
          <w:lang w:val="es-MX"/>
        </w:rPr>
        <w:t>(</w:t>
      </w:r>
      <w:r w:rsidR="00FC0894">
        <w:rPr>
          <w:rFonts w:ascii="Times New Roman" w:hAnsi="Times New Roman"/>
          <w:bCs/>
          <w:sz w:val="24"/>
          <w:szCs w:val="24"/>
          <w:lang w:val="es-MX"/>
        </w:rPr>
        <w:t xml:space="preserve">máx. </w:t>
      </w:r>
      <w:r w:rsidR="009112E4" w:rsidRPr="00B9283C">
        <w:rPr>
          <w:rFonts w:ascii="Times New Roman" w:hAnsi="Times New Roman"/>
          <w:bCs/>
          <w:sz w:val="24"/>
          <w:szCs w:val="24"/>
          <w:lang w:val="es-MX"/>
        </w:rPr>
        <w:t>2 pág.)</w:t>
      </w:r>
      <w:r w:rsidR="00244E96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</w:p>
    <w:p w14:paraId="060A11E3" w14:textId="31D5A39C" w:rsidR="009112E4" w:rsidRPr="00244E96" w:rsidRDefault="009112E4" w:rsidP="00244E96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 w:rsidRPr="00B43FEA">
        <w:rPr>
          <w:rFonts w:ascii="Times New Roman" w:hAnsi="Times New Roman"/>
          <w:bCs/>
          <w:sz w:val="24"/>
          <w:szCs w:val="24"/>
          <w:lang w:val="es-MX"/>
        </w:rPr>
        <w:t xml:space="preserve">Actualizar aquí el 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grado de </w:t>
      </w:r>
      <w:r w:rsidRPr="00B43FEA">
        <w:rPr>
          <w:rFonts w:ascii="Times New Roman" w:hAnsi="Times New Roman"/>
          <w:bCs/>
          <w:sz w:val="24"/>
          <w:szCs w:val="24"/>
          <w:lang w:val="es-MX"/>
        </w:rPr>
        <w:t>avance de estudiantes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 en sus planes de estudio, presentaciones de plan de tesina, prácticas </w:t>
      </w:r>
      <w:proofErr w:type="spellStart"/>
      <w:r>
        <w:rPr>
          <w:rFonts w:ascii="Times New Roman" w:hAnsi="Times New Roman"/>
          <w:bCs/>
          <w:sz w:val="24"/>
          <w:szCs w:val="24"/>
          <w:lang w:val="es-MX"/>
        </w:rPr>
        <w:t>pre-profesionales</w:t>
      </w:r>
      <w:proofErr w:type="spellEnd"/>
      <w:r>
        <w:rPr>
          <w:rFonts w:ascii="Times New Roman" w:hAnsi="Times New Roman"/>
          <w:bCs/>
          <w:sz w:val="24"/>
          <w:szCs w:val="24"/>
          <w:lang w:val="es-MX"/>
        </w:rPr>
        <w:t xml:space="preserve"> realizadas, graduaciones, </w:t>
      </w:r>
      <w:proofErr w:type="spellStart"/>
      <w:r>
        <w:rPr>
          <w:rFonts w:ascii="Times New Roman" w:hAnsi="Times New Roman"/>
          <w:bCs/>
          <w:sz w:val="24"/>
          <w:szCs w:val="24"/>
          <w:lang w:val="es-MX"/>
        </w:rPr>
        <w:t>etc</w:t>
      </w:r>
      <w:proofErr w:type="spellEnd"/>
      <w:r>
        <w:rPr>
          <w:rFonts w:ascii="Times New Roman" w:hAnsi="Times New Roman"/>
          <w:bCs/>
          <w:sz w:val="24"/>
          <w:szCs w:val="24"/>
          <w:lang w:val="es-MX"/>
        </w:rPr>
        <w:t xml:space="preserve">, </w:t>
      </w:r>
      <w:r w:rsidRPr="00B43FEA">
        <w:rPr>
          <w:rFonts w:ascii="Times New Roman" w:hAnsi="Times New Roman"/>
          <w:bCs/>
          <w:sz w:val="24"/>
          <w:szCs w:val="24"/>
          <w:lang w:val="es-MX"/>
        </w:rPr>
        <w:t>y/o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 de</w:t>
      </w:r>
      <w:r w:rsidRPr="00B43FEA">
        <w:rPr>
          <w:rFonts w:ascii="Times New Roman" w:hAnsi="Times New Roman"/>
          <w:bCs/>
          <w:sz w:val="24"/>
          <w:szCs w:val="24"/>
          <w:lang w:val="es-MX"/>
        </w:rPr>
        <w:t xml:space="preserve"> becarios</w:t>
      </w:r>
      <w:r>
        <w:rPr>
          <w:rFonts w:ascii="Times New Roman" w:hAnsi="Times New Roman"/>
          <w:bCs/>
          <w:sz w:val="24"/>
          <w:szCs w:val="24"/>
          <w:lang w:val="es-MX"/>
        </w:rPr>
        <w:t>/as (estado de avance de la beca, presentación de informes)</w:t>
      </w:r>
      <w:r w:rsidRPr="00B43FEA">
        <w:rPr>
          <w:rFonts w:ascii="Times New Roman" w:hAnsi="Times New Roman"/>
          <w:bCs/>
          <w:sz w:val="24"/>
          <w:szCs w:val="24"/>
          <w:lang w:val="es-MX"/>
        </w:rPr>
        <w:t xml:space="preserve">. </w:t>
      </w:r>
    </w:p>
    <w:p w14:paraId="4B5CDE59" w14:textId="77777777" w:rsidR="009112E4" w:rsidRDefault="009112E4" w:rsidP="009112E4">
      <w:pPr>
        <w:jc w:val="both"/>
        <w:rPr>
          <w:rFonts w:ascii="Times New Roman" w:hAnsi="Times New Roman"/>
          <w:sz w:val="24"/>
          <w:szCs w:val="24"/>
          <w:lang w:val="es-MX"/>
        </w:rPr>
      </w:pPr>
    </w:p>
    <w:p w14:paraId="44CACE9A" w14:textId="72A08D56" w:rsidR="009112E4" w:rsidRDefault="003540AA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3.7. </w:t>
      </w:r>
      <w:r w:rsidR="009112E4" w:rsidRPr="008B2542">
        <w:rPr>
          <w:rFonts w:ascii="Times New Roman" w:hAnsi="Times New Roman"/>
          <w:b/>
          <w:sz w:val="24"/>
          <w:szCs w:val="24"/>
          <w:lang w:val="es-MX"/>
        </w:rPr>
        <w:t xml:space="preserve">Bibliografía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>y material consultado</w:t>
      </w:r>
    </w:p>
    <w:p w14:paraId="3364D4B8" w14:textId="77777777" w:rsidR="009112E4" w:rsidRDefault="009112E4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</w:p>
    <w:p w14:paraId="3E416A77" w14:textId="6781D590" w:rsidR="009112E4" w:rsidRDefault="003540AA" w:rsidP="009112E4">
      <w:pPr>
        <w:ind w:left="-1276"/>
        <w:jc w:val="both"/>
        <w:rPr>
          <w:rFonts w:ascii="Times New Roman" w:hAnsi="Times New Roman"/>
          <w:bCs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 xml:space="preserve">3.8. </w:t>
      </w:r>
      <w:r w:rsidR="009112E4">
        <w:rPr>
          <w:rFonts w:ascii="Times New Roman" w:hAnsi="Times New Roman"/>
          <w:b/>
          <w:sz w:val="24"/>
          <w:szCs w:val="24"/>
          <w:lang w:val="es-MX"/>
        </w:rPr>
        <w:t xml:space="preserve">Anexos (en caso que corresponda): </w:t>
      </w:r>
      <w:r w:rsidR="009112E4" w:rsidRPr="00745003">
        <w:rPr>
          <w:rFonts w:ascii="Times New Roman" w:hAnsi="Times New Roman"/>
          <w:bCs/>
          <w:sz w:val="24"/>
          <w:szCs w:val="24"/>
          <w:lang w:val="es-MX"/>
        </w:rPr>
        <w:t xml:space="preserve">fotografías, entrevistas, informes, gráficos, </w:t>
      </w:r>
      <w:r w:rsidR="00244E96">
        <w:rPr>
          <w:rFonts w:ascii="Times New Roman" w:hAnsi="Times New Roman"/>
          <w:bCs/>
          <w:sz w:val="24"/>
          <w:szCs w:val="24"/>
          <w:lang w:val="es-MX"/>
        </w:rPr>
        <w:t xml:space="preserve">tablas, </w:t>
      </w:r>
      <w:r w:rsidR="009112E4">
        <w:rPr>
          <w:rFonts w:ascii="Times New Roman" w:hAnsi="Times New Roman"/>
          <w:bCs/>
          <w:sz w:val="24"/>
          <w:szCs w:val="24"/>
          <w:lang w:val="es-MX"/>
        </w:rPr>
        <w:t xml:space="preserve">convenios, </w:t>
      </w:r>
      <w:r w:rsidR="009112E4" w:rsidRPr="00745003">
        <w:rPr>
          <w:rFonts w:ascii="Times New Roman" w:hAnsi="Times New Roman"/>
          <w:bCs/>
          <w:sz w:val="24"/>
          <w:szCs w:val="24"/>
          <w:lang w:val="es-MX"/>
        </w:rPr>
        <w:t>etc.</w:t>
      </w:r>
    </w:p>
    <w:p w14:paraId="6E9E25FA" w14:textId="77777777" w:rsidR="009112E4" w:rsidRDefault="009112E4" w:rsidP="009112E4">
      <w:pPr>
        <w:ind w:left="-1276"/>
        <w:jc w:val="both"/>
        <w:rPr>
          <w:rFonts w:ascii="Times New Roman" w:hAnsi="Times New Roman"/>
          <w:bCs/>
          <w:sz w:val="24"/>
          <w:szCs w:val="24"/>
          <w:lang w:val="es-MX"/>
        </w:rPr>
      </w:pPr>
    </w:p>
    <w:p w14:paraId="2FFC2657" w14:textId="77777777" w:rsidR="009112E4" w:rsidRPr="00AB2CFB" w:rsidRDefault="009112E4" w:rsidP="009112E4">
      <w:pPr>
        <w:ind w:left="-1276"/>
        <w:jc w:val="both"/>
        <w:rPr>
          <w:rFonts w:ascii="Times New Roman" w:hAnsi="Times New Roman"/>
          <w:b/>
          <w:sz w:val="24"/>
          <w:szCs w:val="24"/>
          <w:lang w:val="es-MX"/>
        </w:rPr>
      </w:pPr>
    </w:p>
    <w:p w14:paraId="3CC3EAD4" w14:textId="785A7F25" w:rsidR="009112E4" w:rsidRDefault="009112E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42CCA7C0" w14:textId="404C4D96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4A494F5B" w14:textId="7976240E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445230A9" w14:textId="20219BBD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44605B0E" w14:textId="3F92072C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6029E9B7" w14:textId="42F7FD4D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3EBD5B6C" w14:textId="01692005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38FE14DE" w14:textId="06735335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114BCCEF" w14:textId="2401948A" w:rsid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7F34DFFA" w14:textId="77777777" w:rsidR="00FC0894" w:rsidRPr="00FC0894" w:rsidRDefault="00FC0894" w:rsidP="00FC0894">
      <w:pPr>
        <w:jc w:val="both"/>
        <w:rPr>
          <w:rFonts w:ascii="Times New Roman" w:hAnsi="Times New Roman"/>
          <w:b/>
          <w:sz w:val="24"/>
          <w:szCs w:val="24"/>
        </w:rPr>
      </w:pPr>
    </w:p>
    <w:p w14:paraId="431498D6" w14:textId="77777777" w:rsidR="009112E4" w:rsidRDefault="009112E4" w:rsidP="009112E4">
      <w:pPr>
        <w:jc w:val="right"/>
        <w:rPr>
          <w:rFonts w:ascii="Times New Roman" w:hAnsi="Times New Roman"/>
          <w:sz w:val="24"/>
          <w:szCs w:val="24"/>
        </w:rPr>
      </w:pPr>
    </w:p>
    <w:p w14:paraId="08383112" w14:textId="4822C29F" w:rsidR="009112E4" w:rsidRPr="00AB2CFB" w:rsidRDefault="009112E4" w:rsidP="009112E4">
      <w:pPr>
        <w:jc w:val="right"/>
        <w:rPr>
          <w:rFonts w:ascii="Times New Roman" w:hAnsi="Times New Roman"/>
          <w:sz w:val="24"/>
          <w:szCs w:val="24"/>
        </w:rPr>
      </w:pPr>
      <w:r w:rsidRPr="00AB2CFB">
        <w:rPr>
          <w:rFonts w:ascii="Times New Roman" w:hAnsi="Times New Roman"/>
          <w:sz w:val="24"/>
          <w:szCs w:val="24"/>
        </w:rPr>
        <w:lastRenderedPageBreak/>
        <w:t xml:space="preserve">Avellaneda, </w:t>
      </w:r>
      <w:r>
        <w:rPr>
          <w:rFonts w:ascii="Times New Roman" w:hAnsi="Times New Roman"/>
          <w:sz w:val="24"/>
          <w:szCs w:val="24"/>
        </w:rPr>
        <w:t>…</w:t>
      </w:r>
      <w:proofErr w:type="gramStart"/>
      <w:r>
        <w:rPr>
          <w:rFonts w:ascii="Times New Roman" w:hAnsi="Times New Roman"/>
          <w:sz w:val="24"/>
          <w:szCs w:val="24"/>
        </w:rPr>
        <w:t>…</w:t>
      </w:r>
      <w:r w:rsidR="00244E96">
        <w:rPr>
          <w:rFonts w:ascii="Times New Roman" w:hAnsi="Times New Roman"/>
          <w:sz w:val="24"/>
          <w:szCs w:val="24"/>
        </w:rPr>
        <w:t>….</w:t>
      </w:r>
      <w:proofErr w:type="gramEnd"/>
      <w:r w:rsidR="00244E9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de……del 202</w:t>
      </w:r>
      <w:r w:rsidR="00FC089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EBF4585" w14:textId="77777777" w:rsidR="009112E4" w:rsidRPr="00AB2CFB" w:rsidRDefault="009112E4" w:rsidP="009112E4">
      <w:pPr>
        <w:rPr>
          <w:rFonts w:ascii="Times New Roman" w:hAnsi="Times New Roman"/>
          <w:b/>
          <w:sz w:val="24"/>
          <w:szCs w:val="24"/>
        </w:rPr>
      </w:pPr>
    </w:p>
    <w:p w14:paraId="3ADAF22F" w14:textId="77777777" w:rsidR="009112E4" w:rsidRPr="00AB2CFB" w:rsidRDefault="009112E4" w:rsidP="009112E4">
      <w:pPr>
        <w:ind w:left="-1134"/>
        <w:rPr>
          <w:rFonts w:ascii="Times New Roman" w:hAnsi="Times New Roman"/>
          <w:b/>
          <w:sz w:val="24"/>
          <w:szCs w:val="24"/>
        </w:rPr>
      </w:pPr>
      <w:r w:rsidRPr="00AB2CFB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ecretaría</w:t>
      </w:r>
      <w:r w:rsidRPr="00AB2CFB">
        <w:rPr>
          <w:rFonts w:ascii="Times New Roman" w:hAnsi="Times New Roman"/>
          <w:b/>
          <w:sz w:val="24"/>
          <w:szCs w:val="24"/>
        </w:rPr>
        <w:t xml:space="preserve"> de Investigación </w:t>
      </w:r>
      <w:r>
        <w:rPr>
          <w:rFonts w:ascii="Times New Roman" w:hAnsi="Times New Roman"/>
          <w:b/>
          <w:sz w:val="24"/>
          <w:szCs w:val="24"/>
        </w:rPr>
        <w:t>y Vinculación Tecnológica e Institucional</w:t>
      </w:r>
    </w:p>
    <w:p w14:paraId="7C89BA14" w14:textId="77777777" w:rsidR="009112E4" w:rsidRPr="00AB2CFB" w:rsidRDefault="009112E4" w:rsidP="009112E4">
      <w:pPr>
        <w:ind w:left="-1134"/>
        <w:jc w:val="both"/>
        <w:rPr>
          <w:rFonts w:ascii="Times New Roman" w:hAnsi="Times New Roman"/>
          <w:b/>
          <w:sz w:val="24"/>
          <w:szCs w:val="24"/>
        </w:rPr>
      </w:pPr>
    </w:p>
    <w:p w14:paraId="4AB49CA2" w14:textId="77777777" w:rsidR="009112E4" w:rsidRPr="00AB2CFB" w:rsidRDefault="009112E4" w:rsidP="009112E4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AB2CFB">
        <w:rPr>
          <w:rFonts w:ascii="Times New Roman" w:hAnsi="Times New Roman"/>
          <w:sz w:val="24"/>
          <w:szCs w:val="24"/>
        </w:rPr>
        <w:t xml:space="preserve">De mi mayor consideración: </w:t>
      </w:r>
    </w:p>
    <w:p w14:paraId="0DE9C700" w14:textId="581731E4" w:rsidR="009112E4" w:rsidRDefault="009112E4" w:rsidP="009112E4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  <w:t>Como director/a del proyecto……………………. radicado en</w:t>
      </w:r>
      <w:r>
        <w:rPr>
          <w:rFonts w:ascii="Times New Roman" w:hAnsi="Times New Roman"/>
          <w:sz w:val="24"/>
          <w:szCs w:val="24"/>
        </w:rPr>
        <w:t xml:space="preserve"> el Departamento/ Secretaría / O</w:t>
      </w:r>
      <w:r w:rsidRPr="00AB2CFB">
        <w:rPr>
          <w:rFonts w:ascii="Times New Roman" w:hAnsi="Times New Roman"/>
          <w:sz w:val="24"/>
          <w:szCs w:val="24"/>
        </w:rPr>
        <w:t>bservatorio</w:t>
      </w:r>
      <w:r w:rsidR="00FC0894">
        <w:rPr>
          <w:rFonts w:ascii="Times New Roman" w:hAnsi="Times New Roman"/>
          <w:sz w:val="24"/>
          <w:szCs w:val="24"/>
        </w:rPr>
        <w:t xml:space="preserve"> /Otro</w:t>
      </w:r>
      <w:r w:rsidRPr="00AB2CFB">
        <w:rPr>
          <w:rFonts w:ascii="Times New Roman" w:hAnsi="Times New Roman"/>
          <w:sz w:val="24"/>
          <w:szCs w:val="24"/>
        </w:rPr>
        <w:t>……</w:t>
      </w:r>
      <w:proofErr w:type="gramStart"/>
      <w:r w:rsidRPr="00AB2CFB">
        <w:rPr>
          <w:rFonts w:ascii="Times New Roman" w:hAnsi="Times New Roman"/>
          <w:sz w:val="24"/>
          <w:szCs w:val="24"/>
        </w:rPr>
        <w:t>…….</w:t>
      </w:r>
      <w:proofErr w:type="gramEnd"/>
      <w:r w:rsidRPr="00AB2CF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de la convocatoria PRIICA</w:t>
      </w:r>
      <w:r w:rsidRPr="00AB2CFB">
        <w:rPr>
          <w:rFonts w:ascii="Times New Roman" w:hAnsi="Times New Roman"/>
          <w:sz w:val="24"/>
          <w:szCs w:val="24"/>
        </w:rPr>
        <w:t xml:space="preserve"> de esta Universidad, </w:t>
      </w:r>
      <w:r>
        <w:rPr>
          <w:rFonts w:ascii="Times New Roman" w:hAnsi="Times New Roman"/>
          <w:sz w:val="24"/>
          <w:szCs w:val="24"/>
        </w:rPr>
        <w:t xml:space="preserve">presento el informe académico final </w:t>
      </w:r>
      <w:r w:rsidRPr="00AB2CFB">
        <w:rPr>
          <w:rFonts w:ascii="Times New Roman" w:hAnsi="Times New Roman"/>
          <w:sz w:val="24"/>
          <w:szCs w:val="24"/>
        </w:rPr>
        <w:t xml:space="preserve">correspondiente al proyecto mencionado. </w:t>
      </w:r>
    </w:p>
    <w:p w14:paraId="5C83FDCD" w14:textId="77777777" w:rsidR="009112E4" w:rsidRPr="00AB2CFB" w:rsidRDefault="009112E4" w:rsidP="009112E4">
      <w:pPr>
        <w:ind w:left="-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Dicho informe tiene valor de declaración jurada comprometiéndome a realizar las aclaraciones pertinentes en el caso que me sea solicitado. </w:t>
      </w:r>
    </w:p>
    <w:p w14:paraId="4EAC8128" w14:textId="77777777" w:rsidR="009112E4" w:rsidRPr="00AB2CFB" w:rsidRDefault="009112E4" w:rsidP="009112E4">
      <w:pPr>
        <w:ind w:left="-1134"/>
        <w:jc w:val="both"/>
        <w:rPr>
          <w:rFonts w:ascii="Times New Roman" w:hAnsi="Times New Roman"/>
          <w:sz w:val="24"/>
          <w:szCs w:val="24"/>
        </w:rPr>
      </w:pP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  <w:r w:rsidRPr="00AB2CFB">
        <w:rPr>
          <w:rFonts w:ascii="Times New Roman" w:hAnsi="Times New Roman"/>
          <w:sz w:val="24"/>
          <w:szCs w:val="24"/>
        </w:rPr>
        <w:tab/>
      </w:r>
    </w:p>
    <w:p w14:paraId="4AE3B3A6" w14:textId="0BDD92AD" w:rsidR="009112E4" w:rsidRPr="00AB2CFB" w:rsidRDefault="009112E4" w:rsidP="009112E4">
      <w:pPr>
        <w:jc w:val="both"/>
        <w:rPr>
          <w:rFonts w:ascii="Times New Roman" w:hAnsi="Times New Roman"/>
          <w:sz w:val="24"/>
          <w:szCs w:val="24"/>
        </w:rPr>
      </w:pPr>
      <w:r w:rsidRPr="00AB2CFB">
        <w:rPr>
          <w:rFonts w:ascii="Times New Roman" w:hAnsi="Times New Roman"/>
          <w:sz w:val="24"/>
          <w:szCs w:val="24"/>
        </w:rPr>
        <w:t xml:space="preserve">Sin otro particular, saluda atentamente </w:t>
      </w:r>
    </w:p>
    <w:p w14:paraId="1C6FB229" w14:textId="77777777" w:rsidR="009112E4" w:rsidRDefault="009112E4" w:rsidP="009112E4">
      <w:pPr>
        <w:jc w:val="both"/>
        <w:rPr>
          <w:rFonts w:ascii="Times New Roman" w:hAnsi="Times New Roman"/>
          <w:sz w:val="24"/>
          <w:szCs w:val="24"/>
        </w:rPr>
      </w:pPr>
    </w:p>
    <w:p w14:paraId="041293FB" w14:textId="77777777" w:rsidR="009112E4" w:rsidRPr="00AB2CFB" w:rsidRDefault="009112E4" w:rsidP="009112E4">
      <w:pPr>
        <w:jc w:val="both"/>
        <w:rPr>
          <w:rFonts w:ascii="Times New Roman" w:hAnsi="Times New Roman"/>
          <w:sz w:val="24"/>
          <w:szCs w:val="24"/>
        </w:rPr>
      </w:pPr>
    </w:p>
    <w:p w14:paraId="57C3C9CA" w14:textId="29393649" w:rsidR="009112E4" w:rsidRPr="00C75812" w:rsidRDefault="009112E4" w:rsidP="009112E4">
      <w:pPr>
        <w:jc w:val="right"/>
      </w:pPr>
      <w:r w:rsidRPr="00AB2CFB">
        <w:rPr>
          <w:rFonts w:ascii="Times New Roman" w:hAnsi="Times New Roman"/>
          <w:b/>
          <w:sz w:val="24"/>
          <w:szCs w:val="24"/>
        </w:rPr>
        <w:t>FIRMA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C0894">
        <w:rPr>
          <w:rFonts w:ascii="Times New Roman" w:hAnsi="Times New Roman"/>
          <w:b/>
          <w:sz w:val="24"/>
          <w:szCs w:val="24"/>
        </w:rPr>
        <w:t>DIRECTOR/A</w:t>
      </w:r>
      <w:r w:rsidRPr="00AB2CFB">
        <w:rPr>
          <w:rFonts w:ascii="Times New Roman" w:hAnsi="Times New Roman"/>
          <w:b/>
          <w:sz w:val="24"/>
          <w:szCs w:val="24"/>
        </w:rPr>
        <w:tab/>
      </w:r>
    </w:p>
    <w:p w14:paraId="0D2140C6" w14:textId="77777777" w:rsidR="009112E4" w:rsidRDefault="009112E4" w:rsidP="009112E4">
      <w:pPr>
        <w:pStyle w:val="Textoindependiente"/>
        <w:rPr>
          <w:sz w:val="20"/>
        </w:rPr>
      </w:pPr>
    </w:p>
    <w:p w14:paraId="4FBE9F1B" w14:textId="77777777" w:rsidR="009112E4" w:rsidRDefault="009112E4" w:rsidP="009112E4">
      <w:pPr>
        <w:pStyle w:val="Textoindependiente"/>
        <w:spacing w:before="64"/>
        <w:rPr>
          <w:sz w:val="20"/>
        </w:rPr>
      </w:pPr>
    </w:p>
    <w:p w14:paraId="425BA060" w14:textId="77777777" w:rsidR="004E1080" w:rsidRPr="009112E4" w:rsidRDefault="004E1080" w:rsidP="009112E4"/>
    <w:sectPr w:rsidR="004E1080" w:rsidRPr="009112E4" w:rsidSect="009709BC">
      <w:headerReference w:type="default" r:id="rId10"/>
      <w:footerReference w:type="default" r:id="rId11"/>
      <w:pgSz w:w="11907" w:h="16839" w:code="9"/>
      <w:pgMar w:top="2977" w:right="1276" w:bottom="2552" w:left="260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19A9" w14:textId="77777777" w:rsidR="00102806" w:rsidRDefault="00102806" w:rsidP="00DF7330">
      <w:pPr>
        <w:spacing w:after="0" w:line="240" w:lineRule="auto"/>
      </w:pPr>
      <w:r>
        <w:separator/>
      </w:r>
    </w:p>
  </w:endnote>
  <w:endnote w:type="continuationSeparator" w:id="0">
    <w:p w14:paraId="7E6364D3" w14:textId="77777777" w:rsidR="00102806" w:rsidRDefault="00102806" w:rsidP="00DF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BCEA" w14:textId="437F2B5D" w:rsidR="00905660" w:rsidRDefault="00F7783F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1981E94" wp14:editId="10FFE19E">
          <wp:simplePos x="0" y="0"/>
          <wp:positionH relativeFrom="column">
            <wp:posOffset>4171315</wp:posOffset>
          </wp:positionH>
          <wp:positionV relativeFrom="paragraph">
            <wp:posOffset>-59055</wp:posOffset>
          </wp:positionV>
          <wp:extent cx="926465" cy="25146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3D9FA58" wp14:editId="765D4F6A">
              <wp:simplePos x="0" y="0"/>
              <wp:positionH relativeFrom="column">
                <wp:posOffset>-834390</wp:posOffset>
              </wp:positionH>
              <wp:positionV relativeFrom="paragraph">
                <wp:posOffset>-107950</wp:posOffset>
              </wp:positionV>
              <wp:extent cx="4562475" cy="4159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62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A77F1" w14:textId="77777777" w:rsidR="00C247DE" w:rsidRDefault="00C247DE" w:rsidP="00C247DE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Arenales 320 - (B1870CSH) Avellaneda, Provincia de Buenos Aires, República Argentina</w:t>
                          </w:r>
                        </w:p>
                        <w:p w14:paraId="4C91CA34" w14:textId="1945D2B1" w:rsidR="00905660" w:rsidRPr="0088373E" w:rsidRDefault="00C247DE" w:rsidP="00550DCC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Tel.: (54 11) 5436-7581 | </w:t>
                          </w:r>
                          <w:r w:rsidRPr="00CA3D67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investigacionyvinculacion@undav.edu.ar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9FA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65.7pt;margin-top:-8.5pt;width:359.25pt;height: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" filled="f" stroked="f">
              <v:path arrowok="t"/>
              <v:textbox>
                <w:txbxContent>
                  <w:p w14:paraId="076A77F1" w14:textId="77777777" w:rsidR="00C247DE" w:rsidRDefault="00C247DE" w:rsidP="00C247DE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Arenales 320 - (B1870CSH) Avellaneda, Provincia de Buenos Aires, República Argentina</w:t>
                    </w:r>
                  </w:p>
                  <w:p w14:paraId="4C91CA34" w14:textId="1945D2B1" w:rsidR="00905660" w:rsidRPr="0088373E" w:rsidRDefault="00C247DE" w:rsidP="00550DCC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Tel.: (54 11) 5436-7581 | </w:t>
                    </w:r>
                    <w:r w:rsidRPr="00CA3D67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investigacionyvinculacion@undav.edu.ar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65CEFE" wp14:editId="54496454">
              <wp:simplePos x="0" y="0"/>
              <wp:positionH relativeFrom="column">
                <wp:posOffset>-827405</wp:posOffset>
              </wp:positionH>
              <wp:positionV relativeFrom="paragraph">
                <wp:posOffset>-81280</wp:posOffset>
              </wp:positionV>
              <wp:extent cx="17780" cy="226695"/>
              <wp:effectExtent l="0" t="0" r="127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355476" id="Rectangle 1" o:spid="_x0000_s1026" style="position:absolute;margin-left:-65.15pt;margin-top:-6.4pt;width:1.4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" fillcolor="#c6c7c8" stroked="f">
              <v:path arrowok="t"/>
            </v:rect>
          </w:pict>
        </mc:Fallback>
      </mc:AlternateContent>
    </w:r>
  </w:p>
  <w:p w14:paraId="08EB0F97" w14:textId="77777777" w:rsidR="00905660" w:rsidRDefault="009056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0E8A3" w14:textId="77777777" w:rsidR="00102806" w:rsidRDefault="00102806" w:rsidP="00DF7330">
      <w:pPr>
        <w:spacing w:after="0" w:line="240" w:lineRule="auto"/>
      </w:pPr>
      <w:r>
        <w:separator/>
      </w:r>
    </w:p>
  </w:footnote>
  <w:footnote w:type="continuationSeparator" w:id="0">
    <w:p w14:paraId="12F0DA9A" w14:textId="77777777" w:rsidR="00102806" w:rsidRDefault="00102806" w:rsidP="00DF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3C7E" w14:textId="51111B1B" w:rsidR="00905660" w:rsidRPr="006F56BF" w:rsidRDefault="00C247DE" w:rsidP="00350624">
    <w:pPr>
      <w:pStyle w:val="Encabezado"/>
      <w:ind w:left="-1332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49C18A" wp14:editId="404E4562">
              <wp:simplePos x="0" y="0"/>
              <wp:positionH relativeFrom="column">
                <wp:posOffset>850900</wp:posOffset>
              </wp:positionH>
              <wp:positionV relativeFrom="paragraph">
                <wp:posOffset>400050</wp:posOffset>
              </wp:positionV>
              <wp:extent cx="17780" cy="360045"/>
              <wp:effectExtent l="0" t="0" r="2540" b="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" cy="36004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C3390" id="Rectangle 5" o:spid="_x0000_s1026" style="position:absolute;margin-left:67pt;margin-top:31.5pt;width:1.4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" fillcolor="#c6c7c8" stroked="f">
              <v:path arrowok="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6C6530" wp14:editId="71AF599F">
              <wp:simplePos x="0" y="0"/>
              <wp:positionH relativeFrom="column">
                <wp:posOffset>839470</wp:posOffset>
              </wp:positionH>
              <wp:positionV relativeFrom="paragraph">
                <wp:posOffset>367030</wp:posOffset>
              </wp:positionV>
              <wp:extent cx="2122805" cy="320040"/>
              <wp:effectExtent l="0" t="0" r="0" b="381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280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86F535" w14:textId="77777777" w:rsidR="00C247DE" w:rsidRDefault="00C247DE" w:rsidP="00C247DE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 xml:space="preserve">Secretaría </w:t>
                          </w:r>
                          <w:r w:rsidRPr="00D93AAD"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de</w:t>
                          </w:r>
                        </w:p>
                        <w:p w14:paraId="1879ACA0" w14:textId="77777777" w:rsidR="00C247DE" w:rsidRDefault="00C247DE" w:rsidP="00C247DE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 w:rsidRPr="00D93AAD"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INVESTIG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ACIÓN Y VINCULACIÓN</w:t>
                          </w:r>
                        </w:p>
                        <w:p w14:paraId="71C416D7" w14:textId="0C003F51" w:rsidR="00905660" w:rsidRPr="00980136" w:rsidRDefault="00C247DE" w:rsidP="00980136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 xml:space="preserve">TECNOLÓGICA </w:t>
                          </w:r>
                          <w:r w:rsidRPr="00D93AAD"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E INSTITUCIONAL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C653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6.1pt;margin-top:28.9pt;width:167.15pt;height:25.2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" filled="f" stroked="f">
              <v:path arrowok="t"/>
              <v:textbox style="mso-fit-shape-to-text:t">
                <w:txbxContent>
                  <w:p w14:paraId="1486F535" w14:textId="77777777" w:rsidR="00C247DE" w:rsidRDefault="00C247DE" w:rsidP="00C247DE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 xml:space="preserve">Secretaría </w:t>
                    </w:r>
                    <w:r w:rsidRPr="00D93AAD"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de</w:t>
                    </w:r>
                  </w:p>
                  <w:p w14:paraId="1879ACA0" w14:textId="77777777" w:rsidR="00C247DE" w:rsidRDefault="00C247DE" w:rsidP="00C247DE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 w:rsidRPr="00D93AAD"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INVESTIG</w:t>
                    </w: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ACIÓN Y VINCULACIÓN</w:t>
                    </w:r>
                  </w:p>
                  <w:p w14:paraId="71C416D7" w14:textId="0C003F51" w:rsidR="00905660" w:rsidRPr="00980136" w:rsidRDefault="00C247DE" w:rsidP="00980136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 xml:space="preserve">TECNOLÓGICA </w:t>
                    </w:r>
                    <w:r w:rsidRPr="00D93AAD"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E INSTITUCIONAL</w:t>
                    </w:r>
                  </w:p>
                </w:txbxContent>
              </v:textbox>
            </v:shape>
          </w:pict>
        </mc:Fallback>
      </mc:AlternateContent>
    </w:r>
    <w:r w:rsidR="005512D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43A67" wp14:editId="1F9F16B4">
              <wp:simplePos x="0" y="0"/>
              <wp:positionH relativeFrom="column">
                <wp:posOffset>2856865</wp:posOffset>
              </wp:positionH>
              <wp:positionV relativeFrom="paragraph">
                <wp:posOffset>367135</wp:posOffset>
              </wp:positionV>
              <wp:extent cx="2240915" cy="473710"/>
              <wp:effectExtent l="0" t="0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40915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234F5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</w:p>
                        <w:p w14:paraId="59D675BE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  <w:t>1976-2026 “50 años por la memoria,</w:t>
                          </w:r>
                        </w:p>
                        <w:p w14:paraId="136FD297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  <w:t>la verdad y la justicia. Nunca más”.</w:t>
                          </w:r>
                        </w:p>
                        <w:p w14:paraId="167E3A2D" w14:textId="77777777" w:rsidR="00B33680" w:rsidRPr="009D7C92" w:rsidRDefault="00B33680" w:rsidP="004E1080">
                          <w:pPr>
                            <w:pStyle w:val="Ttulo1"/>
                            <w:spacing w:before="0" w:beforeAutospacing="0" w:after="0" w:afterAutospacing="0"/>
                            <w:jc w:val="right"/>
                            <w:rPr>
                              <w:rStyle w:val="Textoennegrita"/>
                              <w:rFonts w:ascii="Arial" w:hAnsi="Arial" w:cs="Arial"/>
                              <w:bCs/>
                              <w:i/>
                              <w:color w:val="A6A6A6"/>
                              <w:sz w:val="15"/>
                              <w:szCs w:val="15"/>
                              <w:shd w:val="clear" w:color="auto" w:fill="FFFFFF"/>
                              <w:lang w:val="es-A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43A67" id="Text Box 7" o:spid="_x0000_s1027" type="#_x0000_t202" style="position:absolute;left:0;text-align:left;margin-left:224.95pt;margin-top:28.9pt;width:176.45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" filled="f" stroked="f">
              <v:path arrowok="t"/>
              <v:textbox>
                <w:txbxContent>
                  <w:p w14:paraId="30A234F5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</w:p>
                  <w:p w14:paraId="59D675BE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  <w:t>1976-2026 “50 años por la memoria,</w:t>
                    </w:r>
                  </w:p>
                  <w:p w14:paraId="136FD297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  <w:t>la verdad y la justicia. Nunca más”.</w:t>
                    </w:r>
                  </w:p>
                  <w:p w14:paraId="167E3A2D" w14:textId="77777777" w:rsidR="00B33680" w:rsidRPr="009D7C92" w:rsidRDefault="00B33680" w:rsidP="004E1080">
                    <w:pPr>
                      <w:pStyle w:val="Ttulo1"/>
                      <w:spacing w:before="0" w:beforeAutospacing="0" w:after="0" w:afterAutospacing="0"/>
                      <w:jc w:val="right"/>
                      <w:rPr>
                        <w:rStyle w:val="Textoennegrita"/>
                        <w:rFonts w:ascii="Arial" w:hAnsi="Arial" w:cs="Arial"/>
                        <w:bCs/>
                        <w:i/>
                        <w:color w:val="A6A6A6"/>
                        <w:sz w:val="15"/>
                        <w:szCs w:val="15"/>
                        <w:shd w:val="clear" w:color="auto" w:fill="FFFFFF"/>
                        <w:lang w:val="es-AR"/>
                      </w:rPr>
                    </w:pPr>
                  </w:p>
                </w:txbxContent>
              </v:textbox>
            </v:shape>
          </w:pict>
        </mc:Fallback>
      </mc:AlternateContent>
    </w:r>
    <w:r w:rsidR="00F7783F">
      <w:rPr>
        <w:noProof/>
      </w:rPr>
      <w:drawing>
        <wp:inline distT="0" distB="0" distL="0" distR="0" wp14:anchorId="41728654" wp14:editId="267A037D">
          <wp:extent cx="1552575" cy="800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0EA8"/>
    <w:multiLevelType w:val="hybridMultilevel"/>
    <w:tmpl w:val="35824B9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85651"/>
    <w:multiLevelType w:val="hybridMultilevel"/>
    <w:tmpl w:val="6F34BCDA"/>
    <w:lvl w:ilvl="0" w:tplc="2C0A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" w15:restartNumberingAfterBreak="0">
    <w:nsid w:val="5C404396"/>
    <w:multiLevelType w:val="hybridMultilevel"/>
    <w:tmpl w:val="95D45F2C"/>
    <w:lvl w:ilvl="0" w:tplc="5C660C34">
      <w:start w:val="1"/>
      <w:numFmt w:val="decimal"/>
      <w:lvlText w:val="%1-"/>
      <w:lvlJc w:val="left"/>
      <w:pPr>
        <w:ind w:left="-91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-196" w:hanging="360"/>
      </w:pPr>
    </w:lvl>
    <w:lvl w:ilvl="2" w:tplc="2C0A001B" w:tentative="1">
      <w:start w:val="1"/>
      <w:numFmt w:val="lowerRoman"/>
      <w:lvlText w:val="%3."/>
      <w:lvlJc w:val="right"/>
      <w:pPr>
        <w:ind w:left="524" w:hanging="180"/>
      </w:pPr>
    </w:lvl>
    <w:lvl w:ilvl="3" w:tplc="2C0A000F" w:tentative="1">
      <w:start w:val="1"/>
      <w:numFmt w:val="decimal"/>
      <w:lvlText w:val="%4."/>
      <w:lvlJc w:val="left"/>
      <w:pPr>
        <w:ind w:left="1244" w:hanging="360"/>
      </w:pPr>
    </w:lvl>
    <w:lvl w:ilvl="4" w:tplc="2C0A0019" w:tentative="1">
      <w:start w:val="1"/>
      <w:numFmt w:val="lowerLetter"/>
      <w:lvlText w:val="%5."/>
      <w:lvlJc w:val="left"/>
      <w:pPr>
        <w:ind w:left="1964" w:hanging="360"/>
      </w:pPr>
    </w:lvl>
    <w:lvl w:ilvl="5" w:tplc="2C0A001B" w:tentative="1">
      <w:start w:val="1"/>
      <w:numFmt w:val="lowerRoman"/>
      <w:lvlText w:val="%6."/>
      <w:lvlJc w:val="right"/>
      <w:pPr>
        <w:ind w:left="2684" w:hanging="180"/>
      </w:pPr>
    </w:lvl>
    <w:lvl w:ilvl="6" w:tplc="2C0A000F" w:tentative="1">
      <w:start w:val="1"/>
      <w:numFmt w:val="decimal"/>
      <w:lvlText w:val="%7."/>
      <w:lvlJc w:val="left"/>
      <w:pPr>
        <w:ind w:left="3404" w:hanging="360"/>
      </w:pPr>
    </w:lvl>
    <w:lvl w:ilvl="7" w:tplc="2C0A0019" w:tentative="1">
      <w:start w:val="1"/>
      <w:numFmt w:val="lowerLetter"/>
      <w:lvlText w:val="%8."/>
      <w:lvlJc w:val="left"/>
      <w:pPr>
        <w:ind w:left="4124" w:hanging="360"/>
      </w:pPr>
    </w:lvl>
    <w:lvl w:ilvl="8" w:tplc="2C0A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3" w15:restartNumberingAfterBreak="0">
    <w:nsid w:val="5E0C4779"/>
    <w:multiLevelType w:val="hybridMultilevel"/>
    <w:tmpl w:val="5B265EB8"/>
    <w:lvl w:ilvl="0" w:tplc="2C0A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4" w15:restartNumberingAfterBreak="0">
    <w:nsid w:val="5E6764BC"/>
    <w:multiLevelType w:val="hybridMultilevel"/>
    <w:tmpl w:val="18141DCE"/>
    <w:lvl w:ilvl="0" w:tplc="2C0A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3F"/>
    <w:rsid w:val="00000AA6"/>
    <w:rsid w:val="0004748E"/>
    <w:rsid w:val="0008548E"/>
    <w:rsid w:val="0009418E"/>
    <w:rsid w:val="000B1B5D"/>
    <w:rsid w:val="000B308F"/>
    <w:rsid w:val="000C46D6"/>
    <w:rsid w:val="00102806"/>
    <w:rsid w:val="00107A7F"/>
    <w:rsid w:val="00113F2E"/>
    <w:rsid w:val="00122BC3"/>
    <w:rsid w:val="00127BC2"/>
    <w:rsid w:val="00127CDB"/>
    <w:rsid w:val="00135C92"/>
    <w:rsid w:val="0014109C"/>
    <w:rsid w:val="00153697"/>
    <w:rsid w:val="00164612"/>
    <w:rsid w:val="001730CA"/>
    <w:rsid w:val="00174F0A"/>
    <w:rsid w:val="001868B7"/>
    <w:rsid w:val="001C0C5E"/>
    <w:rsid w:val="001C5206"/>
    <w:rsid w:val="001D5F00"/>
    <w:rsid w:val="001F78F4"/>
    <w:rsid w:val="00237549"/>
    <w:rsid w:val="00244E96"/>
    <w:rsid w:val="00257685"/>
    <w:rsid w:val="00262C85"/>
    <w:rsid w:val="00274B54"/>
    <w:rsid w:val="00275A03"/>
    <w:rsid w:val="00283F9E"/>
    <w:rsid w:val="00293E16"/>
    <w:rsid w:val="00296032"/>
    <w:rsid w:val="002A1D08"/>
    <w:rsid w:val="002A781C"/>
    <w:rsid w:val="002D16FC"/>
    <w:rsid w:val="002F59E1"/>
    <w:rsid w:val="00300769"/>
    <w:rsid w:val="00306A79"/>
    <w:rsid w:val="00310E5C"/>
    <w:rsid w:val="00313194"/>
    <w:rsid w:val="00325515"/>
    <w:rsid w:val="00325536"/>
    <w:rsid w:val="003313DF"/>
    <w:rsid w:val="00350624"/>
    <w:rsid w:val="00353659"/>
    <w:rsid w:val="003540AA"/>
    <w:rsid w:val="00354243"/>
    <w:rsid w:val="00354294"/>
    <w:rsid w:val="0035588B"/>
    <w:rsid w:val="00395585"/>
    <w:rsid w:val="003A7DFD"/>
    <w:rsid w:val="003C2EA8"/>
    <w:rsid w:val="003E2D5C"/>
    <w:rsid w:val="003F5F06"/>
    <w:rsid w:val="003F6BF0"/>
    <w:rsid w:val="00400E6F"/>
    <w:rsid w:val="0040135F"/>
    <w:rsid w:val="00426A69"/>
    <w:rsid w:val="00434D89"/>
    <w:rsid w:val="004368E1"/>
    <w:rsid w:val="00437692"/>
    <w:rsid w:val="0044046E"/>
    <w:rsid w:val="00450EF4"/>
    <w:rsid w:val="00455E92"/>
    <w:rsid w:val="00466AD7"/>
    <w:rsid w:val="0048689C"/>
    <w:rsid w:val="0049469B"/>
    <w:rsid w:val="004A6AD8"/>
    <w:rsid w:val="004C2E99"/>
    <w:rsid w:val="004D5AA1"/>
    <w:rsid w:val="004E1080"/>
    <w:rsid w:val="004F3E59"/>
    <w:rsid w:val="00505DDB"/>
    <w:rsid w:val="00506D24"/>
    <w:rsid w:val="0050700D"/>
    <w:rsid w:val="005135C6"/>
    <w:rsid w:val="00520038"/>
    <w:rsid w:val="00531B67"/>
    <w:rsid w:val="00550DCC"/>
    <w:rsid w:val="005512DA"/>
    <w:rsid w:val="00571283"/>
    <w:rsid w:val="005953F5"/>
    <w:rsid w:val="005A42D1"/>
    <w:rsid w:val="005C06B8"/>
    <w:rsid w:val="005C0D8F"/>
    <w:rsid w:val="005D11E8"/>
    <w:rsid w:val="006255AC"/>
    <w:rsid w:val="00630CEB"/>
    <w:rsid w:val="006403B3"/>
    <w:rsid w:val="00641663"/>
    <w:rsid w:val="006A5406"/>
    <w:rsid w:val="006A6DBF"/>
    <w:rsid w:val="006B2EDC"/>
    <w:rsid w:val="006F56BF"/>
    <w:rsid w:val="0070785F"/>
    <w:rsid w:val="00717D03"/>
    <w:rsid w:val="00733C33"/>
    <w:rsid w:val="007433FC"/>
    <w:rsid w:val="00750089"/>
    <w:rsid w:val="00773D19"/>
    <w:rsid w:val="0077537C"/>
    <w:rsid w:val="007A67F4"/>
    <w:rsid w:val="007D6F86"/>
    <w:rsid w:val="007E3970"/>
    <w:rsid w:val="007F0CBF"/>
    <w:rsid w:val="007F1D5A"/>
    <w:rsid w:val="007F5BA2"/>
    <w:rsid w:val="00805E8F"/>
    <w:rsid w:val="008354F5"/>
    <w:rsid w:val="008450C6"/>
    <w:rsid w:val="0084734B"/>
    <w:rsid w:val="00855075"/>
    <w:rsid w:val="00867A30"/>
    <w:rsid w:val="00877356"/>
    <w:rsid w:val="0088373E"/>
    <w:rsid w:val="008935CA"/>
    <w:rsid w:val="008A0E4A"/>
    <w:rsid w:val="008A34E1"/>
    <w:rsid w:val="008B4E90"/>
    <w:rsid w:val="008C1942"/>
    <w:rsid w:val="008F5570"/>
    <w:rsid w:val="009041AC"/>
    <w:rsid w:val="00905660"/>
    <w:rsid w:val="009111A9"/>
    <w:rsid w:val="009112E4"/>
    <w:rsid w:val="00911E21"/>
    <w:rsid w:val="009173BC"/>
    <w:rsid w:val="0093461A"/>
    <w:rsid w:val="00945741"/>
    <w:rsid w:val="00950B95"/>
    <w:rsid w:val="00951D77"/>
    <w:rsid w:val="00957DF5"/>
    <w:rsid w:val="009709BC"/>
    <w:rsid w:val="0097103A"/>
    <w:rsid w:val="00980136"/>
    <w:rsid w:val="00985B66"/>
    <w:rsid w:val="00994D21"/>
    <w:rsid w:val="009A4236"/>
    <w:rsid w:val="009A564C"/>
    <w:rsid w:val="009B49B5"/>
    <w:rsid w:val="009D0B4E"/>
    <w:rsid w:val="009D3A45"/>
    <w:rsid w:val="009D71E7"/>
    <w:rsid w:val="009F0CAB"/>
    <w:rsid w:val="00A07526"/>
    <w:rsid w:val="00A201DF"/>
    <w:rsid w:val="00A276F1"/>
    <w:rsid w:val="00A41C80"/>
    <w:rsid w:val="00A66690"/>
    <w:rsid w:val="00A75AD4"/>
    <w:rsid w:val="00AB5145"/>
    <w:rsid w:val="00AC2FC0"/>
    <w:rsid w:val="00AD2D4C"/>
    <w:rsid w:val="00B170BF"/>
    <w:rsid w:val="00B26C6A"/>
    <w:rsid w:val="00B26D66"/>
    <w:rsid w:val="00B33680"/>
    <w:rsid w:val="00B6381D"/>
    <w:rsid w:val="00B65BDF"/>
    <w:rsid w:val="00B70341"/>
    <w:rsid w:val="00B86734"/>
    <w:rsid w:val="00B86E78"/>
    <w:rsid w:val="00B95CDE"/>
    <w:rsid w:val="00BA64DE"/>
    <w:rsid w:val="00BC6A4D"/>
    <w:rsid w:val="00BF432A"/>
    <w:rsid w:val="00BF5FB4"/>
    <w:rsid w:val="00C07265"/>
    <w:rsid w:val="00C07E03"/>
    <w:rsid w:val="00C1294B"/>
    <w:rsid w:val="00C247DE"/>
    <w:rsid w:val="00C33296"/>
    <w:rsid w:val="00C36688"/>
    <w:rsid w:val="00C4030E"/>
    <w:rsid w:val="00C454C8"/>
    <w:rsid w:val="00C51545"/>
    <w:rsid w:val="00C83A8E"/>
    <w:rsid w:val="00C85D45"/>
    <w:rsid w:val="00C93B5D"/>
    <w:rsid w:val="00CA608F"/>
    <w:rsid w:val="00CD00A4"/>
    <w:rsid w:val="00CD264A"/>
    <w:rsid w:val="00CE5E28"/>
    <w:rsid w:val="00D163A4"/>
    <w:rsid w:val="00D43369"/>
    <w:rsid w:val="00D72D98"/>
    <w:rsid w:val="00DC5D59"/>
    <w:rsid w:val="00DD19C2"/>
    <w:rsid w:val="00DF7330"/>
    <w:rsid w:val="00E04B69"/>
    <w:rsid w:val="00E07504"/>
    <w:rsid w:val="00E47466"/>
    <w:rsid w:val="00E51E20"/>
    <w:rsid w:val="00E545BE"/>
    <w:rsid w:val="00E562AF"/>
    <w:rsid w:val="00E818C6"/>
    <w:rsid w:val="00E96925"/>
    <w:rsid w:val="00EA1213"/>
    <w:rsid w:val="00EA1F07"/>
    <w:rsid w:val="00EA7068"/>
    <w:rsid w:val="00EC35E8"/>
    <w:rsid w:val="00EC40EC"/>
    <w:rsid w:val="00EC71E3"/>
    <w:rsid w:val="00EE1500"/>
    <w:rsid w:val="00EE687F"/>
    <w:rsid w:val="00F129C0"/>
    <w:rsid w:val="00F16F17"/>
    <w:rsid w:val="00F24ECA"/>
    <w:rsid w:val="00F50323"/>
    <w:rsid w:val="00F55B31"/>
    <w:rsid w:val="00F56C39"/>
    <w:rsid w:val="00F60AE7"/>
    <w:rsid w:val="00F7783F"/>
    <w:rsid w:val="00F90AB0"/>
    <w:rsid w:val="00FA301E"/>
    <w:rsid w:val="00FC0894"/>
    <w:rsid w:val="00FC1274"/>
    <w:rsid w:val="00FE26BC"/>
    <w:rsid w:val="00FE5350"/>
    <w:rsid w:val="00FE6270"/>
    <w:rsid w:val="00FF334A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BB48D"/>
  <w15:chartTrackingRefBased/>
  <w15:docId w15:val="{E8C566B9-DCC2-4275-833F-9853D838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BC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905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330"/>
  </w:style>
  <w:style w:type="paragraph" w:styleId="Piedepgina">
    <w:name w:val="footer"/>
    <w:basedOn w:val="Normal"/>
    <w:link w:val="PiedepginaCar"/>
    <w:uiPriority w:val="99"/>
    <w:unhideWhenUsed/>
    <w:rsid w:val="00DF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330"/>
  </w:style>
  <w:style w:type="paragraph" w:styleId="Textodeglobo">
    <w:name w:val="Balloon Text"/>
    <w:basedOn w:val="Normal"/>
    <w:link w:val="TextodegloboCar"/>
    <w:uiPriority w:val="99"/>
    <w:semiHidden/>
    <w:unhideWhenUsed/>
    <w:rsid w:val="00DF73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F73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0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styleId="Hipervnculo">
    <w:name w:val="Hyperlink"/>
    <w:uiPriority w:val="99"/>
    <w:unhideWhenUsed/>
    <w:rsid w:val="00AC2FC0"/>
    <w:rPr>
      <w:color w:val="0000FF"/>
      <w:u w:val="single"/>
    </w:rPr>
  </w:style>
  <w:style w:type="character" w:styleId="Textoennegrita">
    <w:name w:val="Strong"/>
    <w:uiPriority w:val="22"/>
    <w:qFormat/>
    <w:rsid w:val="00FE5350"/>
    <w:rPr>
      <w:b/>
      <w:bCs/>
    </w:rPr>
  </w:style>
  <w:style w:type="character" w:customStyle="1" w:styleId="Ttulo1Car">
    <w:name w:val="Título 1 Car"/>
    <w:link w:val="Ttulo1"/>
    <w:uiPriority w:val="9"/>
    <w:rsid w:val="00905660"/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paragraph" w:customStyle="1" w:styleId="Default">
    <w:name w:val="Default"/>
    <w:rsid w:val="005953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E04B69"/>
    <w:pPr>
      <w:widowControl w:val="0"/>
      <w:autoSpaceDE w:val="0"/>
      <w:autoSpaceDN w:val="0"/>
      <w:spacing w:after="0" w:line="240" w:lineRule="auto"/>
    </w:pPr>
    <w:rPr>
      <w:rFonts w:cs="Calibri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04B69"/>
    <w:rPr>
      <w:rFonts w:cs="Calibri"/>
      <w:sz w:val="28"/>
      <w:szCs w:val="28"/>
      <w:lang w:val="es-ES" w:eastAsia="en-US"/>
    </w:rPr>
  </w:style>
  <w:style w:type="paragraph" w:styleId="Prrafodelista">
    <w:name w:val="List Paragraph"/>
    <w:basedOn w:val="Normal"/>
    <w:uiPriority w:val="34"/>
    <w:qFormat/>
    <w:rsid w:val="00FC089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542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42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424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42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424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846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9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776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307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4575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798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772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0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722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13556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3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1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95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4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9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8248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2119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661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8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23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625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23908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70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artoletti@undav.edu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jecucioncyt@undav.edu.a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olcese\Desktop\Membretes%202024\Contencioso%20Administrativo%20202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8B27-C12F-4C1E-B513-BEAFDE4E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Contencioso Administrativo 2024</Template>
  <TotalTime>12</TotalTime>
  <Pages>5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 Olcese</dc:creator>
  <cp:keywords/>
  <cp:lastModifiedBy>Investigacion</cp:lastModifiedBy>
  <cp:revision>2</cp:revision>
  <cp:lastPrinted>2026-03-30T18:50:00Z</cp:lastPrinted>
  <dcterms:created xsi:type="dcterms:W3CDTF">2026-06-26T11:44:00Z</dcterms:created>
  <dcterms:modified xsi:type="dcterms:W3CDTF">2026-06-26T11:44:00Z</dcterms:modified>
</cp:coreProperties>
</file>