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0DA" w:rsidRPr="00D82239" w:rsidRDefault="00A220DA" w:rsidP="0036705A">
      <w:pPr>
        <w:pStyle w:val="Ttulo2"/>
        <w:spacing w:before="0" w:line="240" w:lineRule="auto"/>
        <w:jc w:val="center"/>
        <w:rPr>
          <w:rFonts w:ascii="Courier New" w:eastAsia="Calibri" w:hAnsi="Courier New" w:cs="Courier New"/>
          <w:smallCaps/>
          <w:color w:val="000000"/>
          <w:sz w:val="22"/>
          <w:szCs w:val="22"/>
        </w:rPr>
      </w:pPr>
      <w:r w:rsidRPr="00D82239">
        <w:rPr>
          <w:rFonts w:ascii="Courier New" w:eastAsia="Calibri" w:hAnsi="Courier New" w:cs="Courier New"/>
          <w:smallCaps/>
          <w:color w:val="000000"/>
          <w:sz w:val="22"/>
          <w:szCs w:val="22"/>
        </w:rPr>
        <w:t>ANEXO I</w:t>
      </w:r>
    </w:p>
    <w:p w:rsidR="00A220DA" w:rsidRPr="00D82239" w:rsidRDefault="00A220DA" w:rsidP="0036705A">
      <w:pPr>
        <w:pStyle w:val="Ttulo2"/>
        <w:spacing w:before="0" w:line="240" w:lineRule="auto"/>
        <w:jc w:val="center"/>
        <w:rPr>
          <w:rFonts w:ascii="Courier New" w:eastAsia="Calibri" w:hAnsi="Courier New" w:cs="Courier New"/>
          <w:sz w:val="22"/>
          <w:szCs w:val="22"/>
        </w:rPr>
      </w:pPr>
      <w:r w:rsidRPr="00D82239">
        <w:rPr>
          <w:rFonts w:ascii="Courier New" w:eastAsia="Calibri" w:hAnsi="Courier New" w:cs="Courier New"/>
          <w:smallCaps/>
          <w:color w:val="000000"/>
          <w:sz w:val="22"/>
          <w:szCs w:val="22"/>
        </w:rPr>
        <w:t>FORMULARIO DE INSCRIPCIÓN</w:t>
      </w:r>
    </w:p>
    <w:p w:rsidR="00A220DA" w:rsidRPr="00D82239" w:rsidRDefault="00A220DA" w:rsidP="0036705A">
      <w:pPr>
        <w:spacing w:after="0" w:line="240" w:lineRule="auto"/>
        <w:jc w:val="center"/>
        <w:rPr>
          <w:rFonts w:ascii="Courier New" w:hAnsi="Courier New" w:cs="Courier New"/>
          <w:b/>
          <w:smallCaps/>
          <w:color w:val="000000"/>
        </w:rPr>
      </w:pPr>
      <w:r w:rsidRPr="00D82239">
        <w:rPr>
          <w:rFonts w:ascii="Courier New" w:hAnsi="Courier New" w:cs="Courier New"/>
          <w:b/>
          <w:smallCaps/>
          <w:color w:val="000000"/>
        </w:rPr>
        <w:t xml:space="preserve">CONVOCATORIA INTERNA </w:t>
      </w:r>
    </w:p>
    <w:p w:rsidR="00A220DA" w:rsidRDefault="00A220DA" w:rsidP="0036705A">
      <w:pPr>
        <w:spacing w:after="0" w:line="240" w:lineRule="auto"/>
        <w:jc w:val="center"/>
        <w:rPr>
          <w:rFonts w:ascii="Courier New" w:hAnsi="Courier New" w:cs="Courier New"/>
          <w:b/>
          <w:smallCaps/>
          <w:color w:val="000000"/>
        </w:rPr>
      </w:pPr>
      <w:r w:rsidRPr="00D82239">
        <w:rPr>
          <w:rFonts w:ascii="Courier New" w:hAnsi="Courier New" w:cs="Courier New"/>
          <w:b/>
          <w:smallCaps/>
          <w:color w:val="000000"/>
        </w:rPr>
        <w:t xml:space="preserve">BECA COMPLETA CURSO DE </w:t>
      </w:r>
      <w:r w:rsidRPr="00D82239">
        <w:rPr>
          <w:rFonts w:ascii="Courier New" w:hAnsi="Courier New" w:cs="Courier New"/>
          <w:b/>
          <w:smallCaps/>
        </w:rPr>
        <w:t>IDIOMAS</w:t>
      </w:r>
      <w:r w:rsidRPr="00D82239">
        <w:rPr>
          <w:rFonts w:ascii="Courier New" w:hAnsi="Courier New" w:cs="Courier New"/>
          <w:b/>
          <w:smallCaps/>
          <w:color w:val="000000"/>
        </w:rPr>
        <w:t xml:space="preserve"> PARA LA </w:t>
      </w:r>
      <w:r w:rsidRPr="00D82239">
        <w:rPr>
          <w:rFonts w:ascii="Courier New" w:hAnsi="Courier New" w:cs="Courier New"/>
          <w:b/>
          <w:smallCaps/>
        </w:rPr>
        <w:t>INTERNACIONALIZACIÓN</w:t>
      </w:r>
      <w:r w:rsidRPr="00D82239">
        <w:rPr>
          <w:rFonts w:ascii="Courier New" w:hAnsi="Courier New" w:cs="Courier New"/>
          <w:b/>
          <w:smallCaps/>
          <w:color w:val="000000"/>
        </w:rPr>
        <w:t xml:space="preserve"> </w:t>
      </w:r>
    </w:p>
    <w:p w:rsidR="0036705A" w:rsidRPr="00D82239" w:rsidRDefault="0036705A" w:rsidP="0036705A">
      <w:pPr>
        <w:spacing w:after="0" w:line="240" w:lineRule="auto"/>
        <w:jc w:val="center"/>
        <w:rPr>
          <w:rFonts w:ascii="Courier New" w:hAnsi="Courier New" w:cs="Courier New"/>
          <w:b/>
          <w:smallCaps/>
          <w:color w:val="000000"/>
        </w:rPr>
      </w:pPr>
    </w:p>
    <w:p w:rsidR="00A220DA" w:rsidRPr="00D82239" w:rsidRDefault="00A220DA" w:rsidP="00A220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ourier New" w:hAnsi="Courier New" w:cs="Courier New"/>
          <w:b/>
          <w:color w:val="000000"/>
        </w:rPr>
      </w:pPr>
      <w:r w:rsidRPr="00D82239">
        <w:rPr>
          <w:rFonts w:ascii="Courier New" w:hAnsi="Courier New" w:cs="Courier New"/>
          <w:b/>
          <w:color w:val="000000"/>
        </w:rPr>
        <w:t>Datos Personales</w:t>
      </w:r>
    </w:p>
    <w:tbl>
      <w:tblPr>
        <w:tblW w:w="9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216"/>
      </w:tblGrid>
      <w:tr w:rsidR="00A220DA" w:rsidRPr="00D82239" w:rsidTr="00042071">
        <w:tc>
          <w:tcPr>
            <w:tcW w:w="9216" w:type="dxa"/>
          </w:tcPr>
          <w:p w:rsidR="00A220DA" w:rsidRPr="00D82239" w:rsidRDefault="0036705A" w:rsidP="00042071">
            <w:pPr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DATOS PERSONALES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6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 xml:space="preserve">APELLIDOS: 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6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 xml:space="preserve">NOMBRES: 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6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>TELÉFONO/ CELULAR: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6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 xml:space="preserve">E-MAIL: 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6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 xml:space="preserve">FECHA DE NACIMIENTO:                                                             EDAD: 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6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>PASAPORTE/DNI/C.I.: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6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>LUGAR DE NACIMIENTO:                                                    NACIONALIDAD:</w:t>
            </w:r>
          </w:p>
          <w:p w:rsidR="00A220DA" w:rsidRPr="00D82239" w:rsidRDefault="00A220DA" w:rsidP="00042071">
            <w:pPr>
              <w:tabs>
                <w:tab w:val="left" w:pos="7313"/>
              </w:tabs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ab/>
            </w:r>
          </w:p>
        </w:tc>
      </w:tr>
      <w:tr w:rsidR="00A220DA" w:rsidRPr="00D82239" w:rsidTr="00042071">
        <w:trPr>
          <w:trHeight w:val="225"/>
        </w:trPr>
        <w:tc>
          <w:tcPr>
            <w:tcW w:w="9216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  <w:b/>
              </w:rPr>
            </w:pPr>
            <w:r w:rsidRPr="00D82239">
              <w:rPr>
                <w:rFonts w:ascii="Courier New" w:hAnsi="Courier New" w:cs="Courier New"/>
                <w:b/>
              </w:rPr>
              <w:t>DATOS DE CONTACTO ALTERNATIVOS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6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lastRenderedPageBreak/>
              <w:t xml:space="preserve">TELÉFONO/ CELULAR: 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6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>E-MAIL: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</w:tbl>
    <w:p w:rsidR="00A220DA" w:rsidRPr="00D82239" w:rsidRDefault="00A220DA" w:rsidP="00A220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ourier New" w:hAnsi="Courier New" w:cs="Courier New"/>
          <w:b/>
          <w:color w:val="000000"/>
        </w:rPr>
      </w:pPr>
      <w:r w:rsidRPr="00D82239">
        <w:rPr>
          <w:rFonts w:ascii="Courier New" w:hAnsi="Courier New" w:cs="Courier New"/>
          <w:b/>
          <w:color w:val="000000"/>
        </w:rPr>
        <w:t>Información Académica</w:t>
      </w:r>
    </w:p>
    <w:tbl>
      <w:tblPr>
        <w:tblW w:w="9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211"/>
      </w:tblGrid>
      <w:tr w:rsidR="00A220DA" w:rsidRPr="00D82239" w:rsidTr="00042071">
        <w:tc>
          <w:tcPr>
            <w:tcW w:w="9211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>DEPARTAMENTO: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1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>CARRERA: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1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 xml:space="preserve">AÑO DE INGRESO A LA CARRERA: 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1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>PROMEDIO GENERAL DE LA CARRERA: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  <w:tr w:rsidR="00A220DA" w:rsidRPr="00D82239" w:rsidTr="00042071">
        <w:tc>
          <w:tcPr>
            <w:tcW w:w="9211" w:type="dxa"/>
          </w:tcPr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  <w:r w:rsidRPr="00D82239">
              <w:rPr>
                <w:rFonts w:ascii="Courier New" w:hAnsi="Courier New" w:cs="Courier New"/>
              </w:rPr>
              <w:t>CANTIDAD DE MATERIAS APROBADAS</w:t>
            </w:r>
            <w:r w:rsidR="0036705A">
              <w:rPr>
                <w:rFonts w:ascii="Courier New" w:hAnsi="Courier New" w:cs="Courier New"/>
              </w:rPr>
              <w:t xml:space="preserve"> O TITULO OBTENIDO</w:t>
            </w:r>
            <w:r w:rsidRPr="00D82239">
              <w:rPr>
                <w:rFonts w:ascii="Courier New" w:hAnsi="Courier New" w:cs="Courier New"/>
              </w:rPr>
              <w:t>:</w:t>
            </w:r>
          </w:p>
          <w:p w:rsidR="00A220DA" w:rsidRPr="00D82239" w:rsidRDefault="00A220DA" w:rsidP="00042071">
            <w:pPr>
              <w:rPr>
                <w:rFonts w:ascii="Courier New" w:hAnsi="Courier New" w:cs="Courier New"/>
              </w:rPr>
            </w:pPr>
          </w:p>
        </w:tc>
      </w:tr>
    </w:tbl>
    <w:p w:rsidR="00A220DA" w:rsidRPr="00D82239" w:rsidRDefault="00A220DA" w:rsidP="00A220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urier New" w:hAnsi="Courier New" w:cs="Courier New"/>
          <w:b/>
          <w:color w:val="000000"/>
        </w:rPr>
      </w:pPr>
      <w:r w:rsidRPr="00D82239">
        <w:rPr>
          <w:rFonts w:ascii="Courier New" w:hAnsi="Courier New" w:cs="Courier New"/>
          <w:b/>
        </w:rPr>
        <w:t xml:space="preserve">Elección del Idioma </w:t>
      </w:r>
    </w:p>
    <w:p w:rsidR="00A220DA" w:rsidRPr="00D82239" w:rsidRDefault="00A220DA" w:rsidP="00A220D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urier New" w:hAnsi="Courier New" w:cs="Courier New"/>
          <w:b/>
        </w:rPr>
      </w:pPr>
    </w:p>
    <w:p w:rsidR="00A220DA" w:rsidRPr="00D82239" w:rsidRDefault="00A220DA" w:rsidP="00A220D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urier New" w:hAnsi="Courier New" w:cs="Courier New"/>
        </w:rPr>
      </w:pPr>
      <w:r w:rsidRPr="00D82239">
        <w:rPr>
          <w:rFonts w:ascii="Courier New" w:hAnsi="Courier New" w:cs="Courier New"/>
        </w:rPr>
        <w:t>En el siguiente campo indicar el idioma al cual desea aplicar su postulación. Tenga en cuenta que, en caso de no quedar seleccionado/</w:t>
      </w:r>
      <w:proofErr w:type="spellStart"/>
      <w:r w:rsidRPr="00D82239">
        <w:rPr>
          <w:rFonts w:ascii="Courier New" w:hAnsi="Courier New" w:cs="Courier New"/>
        </w:rPr>
        <w:t>a</w:t>
      </w:r>
      <w:proofErr w:type="spellEnd"/>
      <w:r w:rsidRPr="00D82239">
        <w:rPr>
          <w:rFonts w:ascii="Courier New" w:hAnsi="Courier New" w:cs="Courier New"/>
        </w:rPr>
        <w:t xml:space="preserve"> en primera instancia, puede indicar una segunda opción si es de su interés.</w:t>
      </w:r>
    </w:p>
    <w:p w:rsidR="00A220DA" w:rsidRPr="00D82239" w:rsidRDefault="00A220DA" w:rsidP="00A220D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urier New" w:hAnsi="Courier New" w:cs="Courier New"/>
          <w:b/>
        </w:rPr>
      </w:pPr>
    </w:p>
    <w:p w:rsidR="00A220DA" w:rsidRPr="00D82239" w:rsidRDefault="00A220DA" w:rsidP="00A220D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urier New" w:hAnsi="Courier New" w:cs="Courier New"/>
          <w:b/>
        </w:rPr>
      </w:pPr>
      <w:r w:rsidRPr="00D82239">
        <w:rPr>
          <w:rFonts w:ascii="Courier New" w:hAnsi="Courier New" w:cs="Courier New"/>
          <w:b/>
        </w:rPr>
        <w:t>Opción primera:</w:t>
      </w:r>
    </w:p>
    <w:p w:rsidR="00A220DA" w:rsidRPr="00D82239" w:rsidRDefault="00A220DA" w:rsidP="00A220D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urier New" w:hAnsi="Courier New" w:cs="Courier New"/>
          <w:b/>
        </w:rPr>
      </w:pPr>
    </w:p>
    <w:p w:rsidR="00A220DA" w:rsidRPr="00D82239" w:rsidRDefault="00A220DA" w:rsidP="00A220D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urier New" w:hAnsi="Courier New" w:cs="Courier New"/>
          <w:b/>
        </w:rPr>
      </w:pPr>
      <w:r w:rsidRPr="00D82239">
        <w:rPr>
          <w:rFonts w:ascii="Courier New" w:hAnsi="Courier New" w:cs="Courier New"/>
          <w:b/>
        </w:rPr>
        <w:t>Opción segunda:</w:t>
      </w:r>
    </w:p>
    <w:p w:rsidR="00A220DA" w:rsidRPr="00D82239" w:rsidRDefault="00A220DA" w:rsidP="00A220DA">
      <w:pPr>
        <w:rPr>
          <w:rFonts w:ascii="Courier New" w:eastAsia="Arial" w:hAnsi="Courier New" w:cs="Courier New"/>
          <w:b/>
        </w:rPr>
      </w:pPr>
    </w:p>
    <w:p w:rsidR="00A220DA" w:rsidRPr="00D82239" w:rsidRDefault="00A220DA" w:rsidP="00A220DA">
      <w:pPr>
        <w:rPr>
          <w:rFonts w:ascii="Courier New" w:eastAsia="Arial" w:hAnsi="Courier New" w:cs="Courier New"/>
          <w:b/>
        </w:rPr>
      </w:pPr>
    </w:p>
    <w:p w:rsidR="00A220DA" w:rsidRPr="00D82239" w:rsidRDefault="00A220DA" w:rsidP="00A220DA">
      <w:pPr>
        <w:jc w:val="center"/>
        <w:rPr>
          <w:rFonts w:ascii="Courier New" w:hAnsi="Courier New" w:cs="Courier New"/>
          <w:b/>
        </w:rPr>
      </w:pPr>
      <w:r w:rsidRPr="00D82239">
        <w:rPr>
          <w:rFonts w:ascii="Courier New" w:hAnsi="Courier New" w:cs="Courier New"/>
          <w:b/>
        </w:rPr>
        <w:lastRenderedPageBreak/>
        <w:t>COMPROMISO DE RESPONSABILIDAD</w:t>
      </w:r>
    </w:p>
    <w:p w:rsidR="00A220DA" w:rsidRPr="00D82239" w:rsidRDefault="00A220DA" w:rsidP="00A220DA">
      <w:pPr>
        <w:rPr>
          <w:rFonts w:ascii="Courier New" w:hAnsi="Courier New" w:cs="Courier New"/>
        </w:rPr>
      </w:pPr>
    </w:p>
    <w:p w:rsidR="00A220DA" w:rsidRPr="00D82239" w:rsidRDefault="00A220DA" w:rsidP="00A220DA">
      <w:pPr>
        <w:jc w:val="both"/>
        <w:rPr>
          <w:rFonts w:ascii="Courier New" w:hAnsi="Courier New" w:cs="Courier New"/>
        </w:rPr>
      </w:pPr>
      <w:r w:rsidRPr="00D82239">
        <w:rPr>
          <w:rFonts w:ascii="Courier New" w:hAnsi="Courier New" w:cs="Courier New"/>
        </w:rPr>
        <w:t xml:space="preserve">Yo, </w:t>
      </w:r>
      <w:r w:rsidR="0036705A" w:rsidRPr="00D82239">
        <w:rPr>
          <w:rFonts w:ascii="Courier New" w:hAnsi="Courier New" w:cs="Courier New"/>
        </w:rPr>
        <w:t>…………………………</w:t>
      </w:r>
      <w:r w:rsidRPr="00D82239">
        <w:rPr>
          <w:rFonts w:ascii="Courier New" w:hAnsi="Courier New" w:cs="Courier New"/>
        </w:rPr>
        <w:t>……………………………………………</w:t>
      </w:r>
      <w:r w:rsidR="0036705A" w:rsidRPr="00D82239">
        <w:rPr>
          <w:rFonts w:ascii="Courier New" w:hAnsi="Courier New" w:cs="Courier New"/>
        </w:rPr>
        <w:t>…</w:t>
      </w:r>
      <w:r w:rsidRPr="00D82239">
        <w:rPr>
          <w:rFonts w:ascii="Courier New" w:hAnsi="Courier New" w:cs="Courier New"/>
        </w:rPr>
        <w:t xml:space="preserve">…, con DNI </w:t>
      </w:r>
      <w:r w:rsidR="0036705A" w:rsidRPr="00D82239">
        <w:rPr>
          <w:rFonts w:ascii="Courier New" w:hAnsi="Courier New" w:cs="Courier New"/>
        </w:rPr>
        <w:t>……………</w:t>
      </w:r>
      <w:r w:rsidR="0036705A">
        <w:rPr>
          <w:rFonts w:ascii="Courier New" w:hAnsi="Courier New" w:cs="Courier New"/>
        </w:rPr>
        <w:t>………</w:t>
      </w:r>
      <w:r w:rsidR="0036705A" w:rsidRPr="00D82239">
        <w:rPr>
          <w:rFonts w:ascii="Courier New" w:hAnsi="Courier New" w:cs="Courier New"/>
        </w:rPr>
        <w:t>…</w:t>
      </w:r>
      <w:r w:rsidR="0036705A">
        <w:rPr>
          <w:rFonts w:ascii="Courier New" w:hAnsi="Courier New" w:cs="Courier New"/>
        </w:rPr>
        <w:t>…</w:t>
      </w:r>
      <w:r w:rsidRPr="00D82239">
        <w:rPr>
          <w:rFonts w:ascii="Courier New" w:hAnsi="Courier New" w:cs="Courier New"/>
        </w:rPr>
        <w:t>………………,</w:t>
      </w:r>
      <w:r w:rsidR="0036705A">
        <w:rPr>
          <w:rFonts w:ascii="Courier New" w:hAnsi="Courier New" w:cs="Courier New"/>
        </w:rPr>
        <w:t xml:space="preserve"> </w:t>
      </w:r>
      <w:r w:rsidRPr="00D82239">
        <w:rPr>
          <w:rFonts w:ascii="Courier New" w:hAnsi="Courier New" w:cs="Courier New"/>
        </w:rPr>
        <w:t>en carácter de estudiante</w:t>
      </w:r>
      <w:r w:rsidR="0036705A">
        <w:rPr>
          <w:rFonts w:ascii="Courier New" w:hAnsi="Courier New" w:cs="Courier New"/>
        </w:rPr>
        <w:t>/graduado/a</w:t>
      </w:r>
      <w:r w:rsidRPr="00D82239">
        <w:rPr>
          <w:rFonts w:ascii="Courier New" w:hAnsi="Courier New" w:cs="Courier New"/>
        </w:rPr>
        <w:t xml:space="preserve"> postulado/a para la BECA COMPLETA PARA CURSO DE IDIOMAS PARA LA INTERNACIONALIZACIÓN en el caso de ser seleccionado/a, tomo conocimiento sobre los días y horarios de los cursos (inglés</w:t>
      </w:r>
      <w:r w:rsidR="0036705A">
        <w:rPr>
          <w:rFonts w:ascii="Courier New" w:hAnsi="Courier New" w:cs="Courier New"/>
        </w:rPr>
        <w:t>:</w:t>
      </w:r>
      <w:r w:rsidRPr="00D82239">
        <w:rPr>
          <w:rFonts w:ascii="Courier New" w:hAnsi="Courier New" w:cs="Courier New"/>
        </w:rPr>
        <w:t xml:space="preserve"> </w:t>
      </w:r>
      <w:r w:rsidR="0036705A">
        <w:rPr>
          <w:rFonts w:ascii="Courier New" w:hAnsi="Courier New" w:cs="Courier New"/>
        </w:rPr>
        <w:t>viernes</w:t>
      </w:r>
      <w:r w:rsidRPr="00D82239">
        <w:rPr>
          <w:rFonts w:ascii="Courier New" w:hAnsi="Courier New" w:cs="Courier New"/>
        </w:rPr>
        <w:t xml:space="preserve"> de 1</w:t>
      </w:r>
      <w:r w:rsidR="0036705A">
        <w:rPr>
          <w:rFonts w:ascii="Courier New" w:hAnsi="Courier New" w:cs="Courier New"/>
        </w:rPr>
        <w:t xml:space="preserve">4 a </w:t>
      </w:r>
      <w:r w:rsidRPr="00D82239">
        <w:rPr>
          <w:rFonts w:ascii="Courier New" w:hAnsi="Courier New" w:cs="Courier New"/>
        </w:rPr>
        <w:t>1</w:t>
      </w:r>
      <w:r w:rsidR="0036705A">
        <w:rPr>
          <w:rFonts w:ascii="Courier New" w:hAnsi="Courier New" w:cs="Courier New"/>
        </w:rPr>
        <w:t>7</w:t>
      </w:r>
      <w:r w:rsidRPr="00D82239">
        <w:rPr>
          <w:rFonts w:ascii="Courier New" w:hAnsi="Courier New" w:cs="Courier New"/>
        </w:rPr>
        <w:t xml:space="preserve">; portugués </w:t>
      </w:r>
      <w:r w:rsidR="0036705A">
        <w:rPr>
          <w:rFonts w:ascii="Courier New" w:hAnsi="Courier New" w:cs="Courier New"/>
        </w:rPr>
        <w:t xml:space="preserve">jueves </w:t>
      </w:r>
      <w:r w:rsidRPr="00D82239">
        <w:rPr>
          <w:rFonts w:ascii="Courier New" w:hAnsi="Courier New" w:cs="Courier New"/>
        </w:rPr>
        <w:t xml:space="preserve">de </w:t>
      </w:r>
      <w:r w:rsidR="0036705A">
        <w:rPr>
          <w:rFonts w:ascii="Courier New" w:hAnsi="Courier New" w:cs="Courier New"/>
        </w:rPr>
        <w:t>9</w:t>
      </w:r>
      <w:r w:rsidRPr="00D82239">
        <w:rPr>
          <w:rFonts w:ascii="Courier New" w:hAnsi="Courier New" w:cs="Courier New"/>
        </w:rPr>
        <w:t xml:space="preserve"> a 1</w:t>
      </w:r>
      <w:r w:rsidR="0036705A">
        <w:rPr>
          <w:rFonts w:ascii="Courier New" w:hAnsi="Courier New" w:cs="Courier New"/>
        </w:rPr>
        <w:t>2</w:t>
      </w:r>
      <w:r w:rsidRPr="00D82239">
        <w:rPr>
          <w:rFonts w:ascii="Courier New" w:hAnsi="Courier New" w:cs="Courier New"/>
        </w:rPr>
        <w:t xml:space="preserve"> e italiano </w:t>
      </w:r>
      <w:r w:rsidR="0036705A" w:rsidRPr="00D82239">
        <w:rPr>
          <w:rFonts w:ascii="Courier New" w:hAnsi="Courier New" w:cs="Courier New"/>
        </w:rPr>
        <w:t>viernes</w:t>
      </w:r>
      <w:r w:rsidRPr="00D82239">
        <w:rPr>
          <w:rFonts w:ascii="Courier New" w:hAnsi="Courier New" w:cs="Courier New"/>
        </w:rPr>
        <w:t xml:space="preserve"> de 14 a 17)y asumo el compromiso y la responsabilidad de la beca otorgada, cumpliendo con los requisitos de finalización y criterios de regularidad del curso.</w:t>
      </w:r>
    </w:p>
    <w:p w:rsidR="00A220DA" w:rsidRPr="00D82239" w:rsidRDefault="00A220DA" w:rsidP="00A220DA">
      <w:pPr>
        <w:jc w:val="both"/>
        <w:rPr>
          <w:rFonts w:ascii="Courier New" w:hAnsi="Courier New" w:cs="Courier New"/>
        </w:rPr>
      </w:pPr>
    </w:p>
    <w:p w:rsidR="00A220DA" w:rsidRPr="00D82239" w:rsidRDefault="00A220DA" w:rsidP="00A220DA">
      <w:pPr>
        <w:rPr>
          <w:rFonts w:ascii="Courier New" w:hAnsi="Courier New" w:cs="Courier New"/>
        </w:rPr>
      </w:pPr>
    </w:p>
    <w:p w:rsidR="00A220DA" w:rsidRPr="00D82239" w:rsidRDefault="00A220DA" w:rsidP="00A220DA">
      <w:pPr>
        <w:rPr>
          <w:rFonts w:ascii="Courier New" w:hAnsi="Courier New" w:cs="Courier New"/>
        </w:rPr>
      </w:pPr>
      <w:r w:rsidRPr="00D82239">
        <w:rPr>
          <w:rFonts w:ascii="Courier New" w:hAnsi="Courier New" w:cs="Courier New"/>
        </w:rPr>
        <w:t>FIRMA Y ACLARACIÓN</w:t>
      </w:r>
    </w:p>
    <w:p w:rsidR="00A220DA" w:rsidRPr="00D82239" w:rsidRDefault="00A220DA" w:rsidP="00A220DA">
      <w:pPr>
        <w:rPr>
          <w:rFonts w:ascii="Courier New" w:hAnsi="Courier New" w:cs="Courier New"/>
        </w:rPr>
      </w:pPr>
    </w:p>
    <w:p w:rsidR="00A220DA" w:rsidRPr="00D82239" w:rsidRDefault="00A220DA" w:rsidP="00A220DA">
      <w:pPr>
        <w:rPr>
          <w:rFonts w:ascii="Courier New" w:eastAsia="Arial" w:hAnsi="Courier New" w:cs="Courier New"/>
          <w:b/>
        </w:rPr>
      </w:pPr>
      <w:r w:rsidRPr="00D82239">
        <w:rPr>
          <w:rFonts w:ascii="Courier New" w:hAnsi="Courier New" w:cs="Courier New"/>
        </w:rPr>
        <w:t>FECHA</w:t>
      </w:r>
    </w:p>
    <w:p w:rsidR="00450EF4" w:rsidRPr="00D82239" w:rsidRDefault="00450EF4" w:rsidP="00A220DA">
      <w:pPr>
        <w:rPr>
          <w:rFonts w:ascii="Courier New" w:hAnsi="Courier New" w:cs="Courier New"/>
        </w:rPr>
      </w:pPr>
    </w:p>
    <w:sectPr w:rsidR="00450EF4" w:rsidRPr="00D82239" w:rsidSect="00E545BE">
      <w:headerReference w:type="default" r:id="rId8"/>
      <w:footerReference w:type="default" r:id="rId9"/>
      <w:pgSz w:w="11907" w:h="16839" w:code="9"/>
      <w:pgMar w:top="2977" w:right="1276" w:bottom="2552" w:left="2608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33B" w:rsidRDefault="0049433B" w:rsidP="00DF7330">
      <w:pPr>
        <w:spacing w:after="0" w:line="240" w:lineRule="auto"/>
      </w:pPr>
      <w:r>
        <w:separator/>
      </w:r>
    </w:p>
  </w:endnote>
  <w:endnote w:type="continuationSeparator" w:id="0">
    <w:p w:rsidR="0049433B" w:rsidRDefault="0049433B" w:rsidP="00DF7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3FC" w:rsidRDefault="00837BBE">
    <w:pPr>
      <w:pStyle w:val="Piedepgina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4171315</wp:posOffset>
          </wp:positionH>
          <wp:positionV relativeFrom="paragraph">
            <wp:posOffset>-59055</wp:posOffset>
          </wp:positionV>
          <wp:extent cx="926465" cy="251460"/>
          <wp:effectExtent l="19050" t="0" r="6985" b="0"/>
          <wp:wrapNone/>
          <wp:docPr id="6" name="Imagen 6" descr="cuad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uad-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251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7E7C" w:rsidRPr="000C7E7C">
      <w:rPr>
        <w:noProof/>
        <w:lang w:val="es-AR" w:eastAsia="en-US"/>
      </w:rPr>
      <w:pict>
        <v:rect id="Rectangle 2" o:spid="_x0000_s2050" style="position:absolute;margin-left:-65.15pt;margin-top:-6.4pt;width:1.4pt;height:17.8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WibQIAAOIEAAAOAAAAZHJzL2Uyb0RvYy54bWysVNuO0zAQfUfiHyy/d3NReknUdMW2FCEt&#10;sGLhA1zbaSwc29hu02XFvzN22tICDwjRB9fjGR+fmTmT+e2hk2jPrRNa1Ti7STHiimom1LbGnz+t&#10;RzOMnCeKEakVr/ETd/h28fLFvDcVz3WrJeMWAYhyVW9q3HpvqiRxtOUdcTfacAXORtuOeDDtNmGW&#10;9IDeySRP00nSa8uM1ZQ7B6erwYkXEb9pOPUfmsZxj2SNgZuPq43rJqzJYk6qrSWmFfRIg/wDi44I&#10;BY+eoVbEE7Sz4jeoTlCrnW78DdVdoptGUB5zgGyy9JdsHltieMwFiuPMuUzu/8HS9/sHiwSrcY6R&#10;Ih206CMUjait5CgP5emNqyDq0TzYkKAz95p+ceBIrjzBcBCDNv07zQCG7LyOJTk0tgs3IVl0iJV/&#10;OleeHzyicJhNpzNoDwVPnk8m5Ti8nJDqdNdY599w3aGwqbEFihGb7O+dH0JPIZGkloKthZTRsNvN&#10;Ulq0J6CB5WQ5Xc6O6O4yTKoQrHS4NiAOJ0AR3gi+QDb29LnM8iK9y8vRejKbjop1MR6V03Q2SrPy&#10;rpykRVms1t8DwayoWsEYV/dC8ZO+suLv+ndU+qCMqDDU17gc5+OY+xV7d5lkGn9/SrITHsZNiq7G&#10;s3MQqVpO2GvFIG1SeSLksE+u6ceGQA1O/7EqUQSh74NQNpo9gQashiZBP+HDAJtW228Y9TBkNXZf&#10;d8RyjORbBSous6IIUxmNYjzNwbCXns2lhygKUDX2GA3bpR8meWes2LbwUhYLo/Qr0F4jojCCLgdW&#10;R8XCIMUMjkMfJvXSjlE/P02LHwAAAP//AwBQSwMEFAAGAAgAAAAhAFAKFZXjAAAAEQEAAA8AAABk&#10;cnMvZG93bnJldi54bWxMT8tuwjAQvFfqP1hbqTdwSNQHIQ6qgKqnCpFy4WbirZ02tiPbQPr3XU7t&#10;ZTWrnZ1HtRxtz84YYuedgNk0A4au9apzWsD+43XyDCwm6ZTsvUMBPxhhWd/eVLJU/uJ2eG6SZiTi&#10;YikFmJSGkvPYGrQyTv2Ajm6fPliZaA2aqyAvJG57nmfZI7eyc+Rg5IArg+13c7ICdlt8H4zXm9Wh&#10;CGGuN1/2rVkLcX83rhc0XhbAEo7p7wOuHSg/1BTs6E9ORdYLmMyKrCDuFeXUhCgEnh6AHQXk+Rx4&#10;XfH/TepfAAAA//8DAFBLAQItABQABgAIAAAAIQC2gziS/gAAAOEBAAATAAAAAAAAAAAAAAAAAAAA&#10;AABbQ29udGVudF9UeXBlc10ueG1sUEsBAi0AFAAGAAgAAAAhADj9If/WAAAAlAEAAAsAAAAAAAAA&#10;AAAAAAAALwEAAF9yZWxzLy5yZWxzUEsBAi0AFAAGAAgAAAAhAEJ6BaJtAgAA4gQAAA4AAAAAAAAA&#10;AAAAAAAALgIAAGRycy9lMm9Eb2MueG1sUEsBAi0AFAAGAAgAAAAhAFAKFZXjAAAAEQEAAA8AAAAA&#10;AAAAAAAAAAAAxwQAAGRycy9kb3ducmV2LnhtbFBLBQYAAAAABAAEAPMAAADXBQAAAAA=&#10;" fillcolor="#c6c7c8" stroked="f">
          <v:path arrowok="t"/>
        </v:rect>
      </w:pict>
    </w:r>
    <w:r w:rsidR="000C7E7C" w:rsidRPr="000C7E7C">
      <w:rPr>
        <w:noProof/>
        <w:lang w:val="es-AR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-65.85pt;margin-top:-8.5pt;width:359.25pt;height:25.2pt;z-index:25165568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+aqAIAAKk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ALuMBK0A4oe2GjQrRxRaLsz9DoFp/se3MwIx9bTItX9nSy/anDxz3ymC9p6b4YPsoJ4dGekuzHW&#10;qrM3ATWCMEDH44kCm7OEQxLPIjKPMSrBdgkME8eRT9Pj7V5p847JDtlFhhVQ7KLT/Z02thqaHl1s&#10;MiEL3raO5lY8OwDH6QRyw1Vrs1U41n4kQbJerBfEI9Fs7ZEgz72bYkW8WRHO4/wyX63y8KfNG5K0&#10;4VXFhE1zVFBI/oyhg5Yn7k8a0rLllQ1nS9Jqu1m1Cu0pKLhwn6UFij9z85+X4cyA5QWkMCLBbZR4&#10;xWwx90hBYi+ZBwsvCJPbZBaQhOTFc0h3XLB/h4SGDCdxFE+q+S22wH2vsdG04wZmRMu7DC9OTjRt&#10;GK3WonLUGsrbaX3WClv+UyugY0einWCtRie1mnEzHp4ABLNi3sjqERSsJAgMZArzDRaNVN8xGmBW&#10;ZFh/21HFMGrfC3iMSUhApsi4DYnnEWzUuWVzbqGihFAZNhhNy5WZBtKuV3zbQKbjA7uBl1NwJ+qn&#10;qgCR3cA8cNgOs8sOnPO983qasMtfAAAA//8DAFBLAwQUAAYACAAAACEAJnen8uYAAAAQAQAADwAA&#10;AGRycy9kb3ducmV2LnhtbEyP3WrDMAyF7wd7B6PC7lrHzZaUNE4ZHaGM0UGzPIAbe0mof0Lsttme&#10;fupVdyMkdHR0vnwzGU0uavS9sxzYIgKibONkb1sO9Vc5XwHxQVgptLOKw4/ysCkeH3KRSXe1B3Wp&#10;QkvQxPpMcOhCGDJKfdMpI/zCDcri7tuNRgQcx5bKUVzR3Gi6jKKEGtFb/NCJQW071Zyqs+HwvqsP&#10;/ee2/mX7aseSZflR6n3K+dNseltjeV0DCWoK9wu4MWB+KDDY0Z2t9ERzmLOYpai9dSmioeRllSDS&#10;kUMcPwMtcvofpPgDAAD//wMAUEsBAi0AFAAGAAgAAAAhALaDOJL+AAAA4QEAABMAAAAAAAAAAAAA&#10;AAAAAAAAAFtDb250ZW50X1R5cGVzXS54bWxQSwECLQAUAAYACAAAACEAOP0h/9YAAACUAQAACwAA&#10;AAAAAAAAAAAAAAAvAQAAX3JlbHMvLnJlbHNQSwECLQAUAAYACAAAACEAkbRfmqgCAACpBQAADgAA&#10;AAAAAAAAAAAAAAAuAgAAZHJzL2Uyb0RvYy54bWxQSwECLQAUAAYACAAAACEAJnen8uYAAAAQAQAA&#10;DwAAAAAAAAAAAAAAAAACBQAAZHJzL2Rvd25yZXYueG1sUEsFBgAAAAAEAAQA8wAAABUGAAAAAA==&#10;" filled="f" stroked="f">
          <v:path arrowok="t"/>
          <v:textbox style="mso-fit-shape-to-text:t">
            <w:txbxContent>
              <w:p w:rsidR="00264F95" w:rsidRPr="001475DC" w:rsidRDefault="00264F95" w:rsidP="00264F95">
                <w:pPr>
                  <w:spacing w:after="0" w:line="180" w:lineRule="exact"/>
                  <w:rPr>
                    <w:rFonts w:ascii="Arial" w:hAnsi="Arial" w:cs="Arial"/>
                    <w:color w:val="58585A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58585A"/>
                    <w:sz w:val="15"/>
                    <w:szCs w:val="15"/>
                  </w:rPr>
                  <w:t>España 350</w:t>
                </w:r>
                <w:r w:rsidRPr="001475DC">
                  <w:rPr>
                    <w:rFonts w:ascii="Arial" w:hAnsi="Arial" w:cs="Arial"/>
                    <w:color w:val="58585A"/>
                    <w:sz w:val="15"/>
                    <w:szCs w:val="15"/>
                  </w:rPr>
                  <w:t xml:space="preserve"> - (</w:t>
                </w:r>
                <w:r w:rsidRPr="00A87B31">
                  <w:rPr>
                    <w:rFonts w:ascii="Arial" w:hAnsi="Arial" w:cs="Arial"/>
                    <w:color w:val="58585A"/>
                    <w:sz w:val="15"/>
                    <w:szCs w:val="15"/>
                  </w:rPr>
                  <w:t>B1870BWH</w:t>
                </w:r>
                <w:r w:rsidRPr="001475DC">
                  <w:rPr>
                    <w:rFonts w:ascii="Arial" w:hAnsi="Arial" w:cs="Arial"/>
                    <w:color w:val="58585A"/>
                    <w:sz w:val="15"/>
                    <w:szCs w:val="15"/>
                  </w:rPr>
                  <w:t>) Avellaneda, Provincia de Buenos Aires, República Argentina</w:t>
                </w:r>
              </w:p>
              <w:p w:rsidR="007433FC" w:rsidRPr="007433FC" w:rsidRDefault="00264F95" w:rsidP="00264F95">
                <w:pPr>
                  <w:spacing w:after="0" w:line="180" w:lineRule="exact"/>
                  <w:rPr>
                    <w:rFonts w:ascii="Arial" w:hAnsi="Arial" w:cs="Arial"/>
                    <w:color w:val="58585A"/>
                    <w:sz w:val="15"/>
                    <w:szCs w:val="15"/>
                  </w:rPr>
                </w:pPr>
                <w:r w:rsidRPr="001475DC">
                  <w:rPr>
                    <w:rFonts w:ascii="Arial" w:hAnsi="Arial" w:cs="Arial"/>
                    <w:color w:val="58585A"/>
                    <w:sz w:val="15"/>
                    <w:szCs w:val="15"/>
                  </w:rPr>
                  <w:t>Tel.: (54 11) 42</w:t>
                </w:r>
                <w:r>
                  <w:rPr>
                    <w:rFonts w:ascii="Arial" w:hAnsi="Arial" w:cs="Arial"/>
                    <w:color w:val="58585A"/>
                    <w:sz w:val="15"/>
                    <w:szCs w:val="15"/>
                  </w:rPr>
                  <w:t>29</w:t>
                </w:r>
                <w:r w:rsidRPr="001475DC">
                  <w:rPr>
                    <w:rFonts w:ascii="Arial" w:hAnsi="Arial" w:cs="Arial"/>
                    <w:color w:val="58585A"/>
                    <w:sz w:val="15"/>
                    <w:szCs w:val="15"/>
                  </w:rPr>
                  <w:t>-</w:t>
                </w:r>
                <w:r>
                  <w:rPr>
                    <w:rFonts w:ascii="Arial" w:hAnsi="Arial" w:cs="Arial"/>
                    <w:color w:val="58585A"/>
                    <w:sz w:val="15"/>
                    <w:szCs w:val="15"/>
                  </w:rPr>
                  <w:t xml:space="preserve">2400 | </w:t>
                </w:r>
                <w:r w:rsidR="00F4193E">
                  <w:rPr>
                    <w:rFonts w:ascii="Arial" w:hAnsi="Arial" w:cs="Arial"/>
                    <w:color w:val="58585A"/>
                    <w:sz w:val="15"/>
                    <w:szCs w:val="15"/>
                  </w:rPr>
                  <w:t>info</w:t>
                </w:r>
                <w:r w:rsidR="005C0D8F" w:rsidRPr="005C0D8F">
                  <w:rPr>
                    <w:rFonts w:ascii="Arial" w:hAnsi="Arial" w:cs="Arial"/>
                    <w:color w:val="58585A"/>
                    <w:sz w:val="15"/>
                    <w:szCs w:val="15"/>
                  </w:rPr>
                  <w:t>@undav.edu.ar</w:t>
                </w:r>
              </w:p>
            </w:txbxContent>
          </v:textbox>
        </v:shape>
      </w:pict>
    </w:r>
  </w:p>
  <w:p w:rsidR="007433FC" w:rsidRDefault="007433F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33B" w:rsidRDefault="0049433B" w:rsidP="00DF7330">
      <w:pPr>
        <w:spacing w:after="0" w:line="240" w:lineRule="auto"/>
      </w:pPr>
      <w:r>
        <w:separator/>
      </w:r>
    </w:p>
  </w:footnote>
  <w:footnote w:type="continuationSeparator" w:id="0">
    <w:p w:rsidR="0049433B" w:rsidRDefault="0049433B" w:rsidP="00DF7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330" w:rsidRPr="006F56BF" w:rsidRDefault="00837BBE" w:rsidP="00350624">
    <w:pPr>
      <w:pStyle w:val="Encabezado"/>
      <w:ind w:left="-1332"/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-46990</wp:posOffset>
          </wp:positionH>
          <wp:positionV relativeFrom="paragraph">
            <wp:posOffset>144780</wp:posOffset>
          </wp:positionV>
          <wp:extent cx="1039495" cy="643890"/>
          <wp:effectExtent l="19050" t="0" r="8255" b="0"/>
          <wp:wrapSquare wrapText="bothSides"/>
          <wp:docPr id="9" name="Imagen 9" descr="D:\phermida\Desktop\logo 40 años democraci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:\phermida\Desktop\logo 40 años democracia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643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-835025</wp:posOffset>
          </wp:positionH>
          <wp:positionV relativeFrom="paragraph">
            <wp:posOffset>3810</wp:posOffset>
          </wp:positionV>
          <wp:extent cx="719455" cy="790575"/>
          <wp:effectExtent l="19050" t="0" r="0" b="0"/>
          <wp:wrapSquare wrapText="bothSides"/>
          <wp:docPr id="5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rrowheads="1"/>
                  </pic:cNvPicPr>
                </pic:nvPicPr>
                <pic:blipFill>
                  <a:blip r:embed="rId2"/>
                  <a:srcRect r="45250"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7E7C" w:rsidRPr="000C7E7C">
      <w:rPr>
        <w:noProof/>
        <w:lang w:val="es-AR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2" type="#_x0000_t202" style="position:absolute;left:0;text-align:left;margin-left:236.1pt;margin-top:35.15pt;width:165.15pt;height:24.35pt;z-index:251658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/zepwIAAKI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jjATtoEUPbDToVo4ottUZep2C030PbmaEY+iyY6r7O1l+1eDin/hMF7T13gwfZAV4dGekuzHW&#10;qrM1AtYIYKAdj8cW2JglHEZBMicB5FKC7TJIIuKy8Gl6uN0rbd4x2SG7yLCCFjt0ur/TxmZD04OL&#10;DSZkwdvWtbkVZwfgOJ1AbLhqbTYL17UfSZCsF+sF8Ug0W3skyHPvplgRb1aE8zi/zFerPPxp44Yk&#10;bXhVMWHDHBQUkj/r0JOWp94fNaRlyysLZ1PSartZtQrtKSi4cJ9tCyR/4uafp+HMwOUFpTAiwW2U&#10;eMVsMfdIQWIvmQcLLwiT22QWkITkxTmlOy7Yv1NCQ4aTOIon1fyWW+C+19xo2nEDM6LlXYYXRyea&#10;NoxWa1G51hrK22l9Ugqb/nMpoGKHRjvBWo1OajXjZgQUq+KNrB5BukqCskCfMNhg0Uj1HaMBhkSG&#10;9bcdVQyj9r2AV5iEhNip4jYknkewUaeWzamFihKgMmwwmpYrM02iXa/4toFI08sS8gaeTM2dmp+z&#10;Aip2A4PAkXoaWnbSnO6d1/NoXf4CAAD//wMAUEsDBBQABgAIAAAAIQBB55CC5AAAAA8BAAAPAAAA&#10;ZHJzL2Rvd25yZXYueG1sTI/NTsMwEITvSLyDtUjcqN3w05LGqRCoAiEuhD6AG5skSry2YjsJPD3L&#10;CS4rrfab2Zliv9iBTWYMnUMJ65UAZrB2usNGwvHjcLUFFqJCrQaHRsKXCbAvz88KlWs347uZqtgw&#10;MsGQKwltjD7nPNStsSqsnDdIt083WhVpHRuuRzWTuR14JsQdt6pD+tAqbx5bU/dVshIO6fnFTt88&#10;+deqnrH1fTq+9VJeXixPOxoPO2DRLPFPAb8dKD+UFOzkEurABgk3mywjVMJGXAMjYCuyW2AnItf3&#10;AnhZ8P89yh8AAAD//wMAUEsBAi0AFAAGAAgAAAAhALaDOJL+AAAA4QEAABMAAAAAAAAAAAAAAAAA&#10;AAAAAFtDb250ZW50X1R5cGVzXS54bWxQSwECLQAUAAYACAAAACEAOP0h/9YAAACUAQAACwAAAAAA&#10;AAAAAAAAAAAvAQAAX3JlbHMvLnJlbHNQSwECLQAUAAYACAAAACEAd0P83qcCAACiBQAADgAAAAAA&#10;AAAAAAAAAAAuAgAAZHJzL2Uyb0RvYy54bWxQSwECLQAUAAYACAAAACEAQeeQguQAAAAPAQAADwAA&#10;AAAAAAAAAAAAAAABBQAAZHJzL2Rvd25yZXYueG1sUEsFBgAAAAAEAAQA8wAAABIGAAAAAA==&#10;" filled="f" stroked="f">
          <v:path arrowok="t"/>
          <v:textbox>
            <w:txbxContent>
              <w:p w:rsidR="00C80635" w:rsidRPr="009D7C92" w:rsidRDefault="00C80635" w:rsidP="00C80635">
                <w:pPr>
                  <w:pStyle w:val="Ttulo1"/>
                  <w:spacing w:after="120" w:afterAutospacing="0"/>
                  <w:jc w:val="right"/>
                  <w:rPr>
                    <w:rStyle w:val="Textoennegrita"/>
                    <w:rFonts w:ascii="Arial" w:hAnsi="Arial" w:cs="Arial"/>
                    <w:bCs/>
                    <w:i/>
                    <w:color w:val="A6A6A6"/>
                    <w:sz w:val="15"/>
                    <w:szCs w:val="15"/>
                    <w:shd w:val="clear" w:color="auto" w:fill="FFFFFF"/>
                    <w:lang w:val="es-AR"/>
                  </w:rPr>
                </w:pPr>
                <w:r>
                  <w:rPr>
                    <w:rStyle w:val="Textoennegrita"/>
                    <w:rFonts w:ascii="Arial" w:eastAsia="Calibri" w:hAnsi="Arial" w:cs="Arial"/>
                    <w:bCs/>
                    <w:i/>
                    <w:color w:val="A6A6A6"/>
                    <w:kern w:val="0"/>
                    <w:sz w:val="15"/>
                    <w:szCs w:val="15"/>
                    <w:lang w:val="es-AR" w:eastAsia="en-US"/>
                  </w:rPr>
                  <w:t>“</w:t>
                </w:r>
                <w:r w:rsidRPr="00982AEB">
                  <w:rPr>
                    <w:rStyle w:val="Textoennegrita"/>
                    <w:rFonts w:ascii="Arial" w:eastAsia="Calibri" w:hAnsi="Arial" w:cs="Arial"/>
                    <w:bCs/>
                    <w:i/>
                    <w:color w:val="A6A6A6"/>
                    <w:kern w:val="0"/>
                    <w:sz w:val="15"/>
                    <w:szCs w:val="15"/>
                    <w:lang w:val="es-AR" w:eastAsia="en-US"/>
                  </w:rPr>
                  <w:t>1983/2023 - 40 AÑOS DE DEMOCRACIA</w:t>
                </w:r>
                <w:r>
                  <w:rPr>
                    <w:rStyle w:val="Textoennegrita"/>
                    <w:rFonts w:ascii="Arial" w:eastAsia="Calibri" w:hAnsi="Arial" w:cs="Arial"/>
                    <w:bCs/>
                    <w:i/>
                    <w:color w:val="A6A6A6"/>
                    <w:kern w:val="0"/>
                    <w:sz w:val="15"/>
                    <w:szCs w:val="15"/>
                    <w:lang w:val="es-AR" w:eastAsia="en-US"/>
                  </w:rPr>
                  <w:t>”</w:t>
                </w:r>
              </w:p>
              <w:p w:rsidR="00D760D4" w:rsidRPr="009D7C92" w:rsidRDefault="00D760D4" w:rsidP="00D760D4">
                <w:pPr>
                  <w:pStyle w:val="Ttulo1"/>
                  <w:spacing w:after="120" w:afterAutospacing="0"/>
                  <w:jc w:val="right"/>
                  <w:rPr>
                    <w:rStyle w:val="Textoennegrita"/>
                    <w:rFonts w:ascii="Arial" w:hAnsi="Arial" w:cs="Arial"/>
                    <w:bCs/>
                    <w:i/>
                    <w:color w:val="A6A6A6"/>
                    <w:sz w:val="15"/>
                    <w:szCs w:val="15"/>
                    <w:shd w:val="clear" w:color="auto" w:fill="FFFFFF"/>
                    <w:lang w:val="es-AR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D15E9"/>
    <w:multiLevelType w:val="multilevel"/>
    <w:tmpl w:val="260A9F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E143C"/>
    <w:multiLevelType w:val="multilevel"/>
    <w:tmpl w:val="0B6EE38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123F5"/>
    <w:rsid w:val="00000AA6"/>
    <w:rsid w:val="000545D5"/>
    <w:rsid w:val="00084AD0"/>
    <w:rsid w:val="00087E02"/>
    <w:rsid w:val="000C7E7C"/>
    <w:rsid w:val="000D57D5"/>
    <w:rsid w:val="0011617F"/>
    <w:rsid w:val="0017736C"/>
    <w:rsid w:val="001B4B0E"/>
    <w:rsid w:val="001C022E"/>
    <w:rsid w:val="00264F95"/>
    <w:rsid w:val="002832FD"/>
    <w:rsid w:val="0028752B"/>
    <w:rsid w:val="00295E36"/>
    <w:rsid w:val="002A781C"/>
    <w:rsid w:val="002D69B8"/>
    <w:rsid w:val="002F59E1"/>
    <w:rsid w:val="003123F5"/>
    <w:rsid w:val="00316BF2"/>
    <w:rsid w:val="00350624"/>
    <w:rsid w:val="00353659"/>
    <w:rsid w:val="0036705A"/>
    <w:rsid w:val="003F6BF0"/>
    <w:rsid w:val="00400E6F"/>
    <w:rsid w:val="0040135F"/>
    <w:rsid w:val="00437692"/>
    <w:rsid w:val="00442E65"/>
    <w:rsid w:val="00450EF4"/>
    <w:rsid w:val="00486C4E"/>
    <w:rsid w:val="0049433B"/>
    <w:rsid w:val="004A0292"/>
    <w:rsid w:val="004C0A2C"/>
    <w:rsid w:val="004C2E99"/>
    <w:rsid w:val="00507617"/>
    <w:rsid w:val="00520038"/>
    <w:rsid w:val="00536D43"/>
    <w:rsid w:val="005514B4"/>
    <w:rsid w:val="005809F0"/>
    <w:rsid w:val="005C06B8"/>
    <w:rsid w:val="005C0D8F"/>
    <w:rsid w:val="005E2400"/>
    <w:rsid w:val="005F1185"/>
    <w:rsid w:val="006161AB"/>
    <w:rsid w:val="006403B3"/>
    <w:rsid w:val="00646144"/>
    <w:rsid w:val="00682BC3"/>
    <w:rsid w:val="006A5406"/>
    <w:rsid w:val="006B671C"/>
    <w:rsid w:val="006F56BF"/>
    <w:rsid w:val="00717D03"/>
    <w:rsid w:val="00725779"/>
    <w:rsid w:val="00735172"/>
    <w:rsid w:val="007433FC"/>
    <w:rsid w:val="00745538"/>
    <w:rsid w:val="007A7216"/>
    <w:rsid w:val="007D2F01"/>
    <w:rsid w:val="0083102E"/>
    <w:rsid w:val="00837BBE"/>
    <w:rsid w:val="008425DE"/>
    <w:rsid w:val="00882C7E"/>
    <w:rsid w:val="008A0E4A"/>
    <w:rsid w:val="008C1942"/>
    <w:rsid w:val="008E5826"/>
    <w:rsid w:val="008F5570"/>
    <w:rsid w:val="0092200C"/>
    <w:rsid w:val="00941957"/>
    <w:rsid w:val="00950E15"/>
    <w:rsid w:val="009A354C"/>
    <w:rsid w:val="009C416B"/>
    <w:rsid w:val="009D3A45"/>
    <w:rsid w:val="00A220DA"/>
    <w:rsid w:val="00A276F1"/>
    <w:rsid w:val="00A64ED6"/>
    <w:rsid w:val="00A66690"/>
    <w:rsid w:val="00AB5145"/>
    <w:rsid w:val="00AD030D"/>
    <w:rsid w:val="00B70341"/>
    <w:rsid w:val="00B77320"/>
    <w:rsid w:val="00B95CDE"/>
    <w:rsid w:val="00BB19BE"/>
    <w:rsid w:val="00BF3877"/>
    <w:rsid w:val="00C11B16"/>
    <w:rsid w:val="00C30E2E"/>
    <w:rsid w:val="00C4030E"/>
    <w:rsid w:val="00C80635"/>
    <w:rsid w:val="00C83A8E"/>
    <w:rsid w:val="00C85D45"/>
    <w:rsid w:val="00D27D3B"/>
    <w:rsid w:val="00D760D4"/>
    <w:rsid w:val="00D82239"/>
    <w:rsid w:val="00D91562"/>
    <w:rsid w:val="00DF7330"/>
    <w:rsid w:val="00E47466"/>
    <w:rsid w:val="00E545BE"/>
    <w:rsid w:val="00EA1F07"/>
    <w:rsid w:val="00EA4FF2"/>
    <w:rsid w:val="00EB6652"/>
    <w:rsid w:val="00F16F17"/>
    <w:rsid w:val="00F370E7"/>
    <w:rsid w:val="00F4193E"/>
    <w:rsid w:val="00F50323"/>
    <w:rsid w:val="00FA301E"/>
    <w:rsid w:val="00FF4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0DA"/>
    <w:pPr>
      <w:spacing w:after="200" w:line="276" w:lineRule="auto"/>
    </w:pPr>
    <w:rPr>
      <w:rFonts w:cs="Calibri"/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rsid w:val="006161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20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73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7330"/>
  </w:style>
  <w:style w:type="paragraph" w:styleId="Piedepgina">
    <w:name w:val="footer"/>
    <w:basedOn w:val="Normal"/>
    <w:link w:val="PiedepginaCar"/>
    <w:uiPriority w:val="99"/>
    <w:unhideWhenUsed/>
    <w:rsid w:val="00DF73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7330"/>
  </w:style>
  <w:style w:type="paragraph" w:styleId="Textodeglobo">
    <w:name w:val="Balloon Text"/>
    <w:basedOn w:val="Normal"/>
    <w:link w:val="TextodegloboCar"/>
    <w:uiPriority w:val="99"/>
    <w:semiHidden/>
    <w:unhideWhenUsed/>
    <w:rsid w:val="00DF733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F733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506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character" w:styleId="Textoennegrita">
    <w:name w:val="Strong"/>
    <w:uiPriority w:val="22"/>
    <w:qFormat/>
    <w:rsid w:val="00442E65"/>
    <w:rPr>
      <w:b/>
      <w:bCs/>
    </w:rPr>
  </w:style>
  <w:style w:type="character" w:customStyle="1" w:styleId="Ttulo1Car">
    <w:name w:val="Título 1 Car"/>
    <w:link w:val="Ttulo1"/>
    <w:uiPriority w:val="9"/>
    <w:rsid w:val="006161AB"/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220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38465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99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69776">
              <w:marLeft w:val="28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93073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2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4575">
              <w:marLeft w:val="28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98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57722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6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25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74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8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67722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13556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6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36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91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95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845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793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48248">
              <w:marLeft w:val="28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1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2211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626613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84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23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7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625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15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9089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703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5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marrone\Desktop\LOGOS\Membrete%20gen&#233;rico%20con%20logo%2040%20a&#241;os%20democraci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00DB9-13F2-4095-911A-626C3FC41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genérico con logo 40 años democracia</Template>
  <TotalTime>7</TotalTime>
  <Pages>3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lmarrone</dc:creator>
  <cp:lastModifiedBy>lmarrone</cp:lastModifiedBy>
  <cp:revision>3</cp:revision>
  <cp:lastPrinted>2011-04-08T18:14:00Z</cp:lastPrinted>
  <dcterms:created xsi:type="dcterms:W3CDTF">2023-03-14T15:28:00Z</dcterms:created>
  <dcterms:modified xsi:type="dcterms:W3CDTF">2023-03-16T19:10:00Z</dcterms:modified>
</cp:coreProperties>
</file>